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1B165" w14:textId="77777777" w:rsidR="000473AC" w:rsidRDefault="000473AC" w:rsidP="000473AC">
      <w:pPr>
        <w:ind w:left="11340"/>
        <w:jc w:val="center"/>
        <w:rPr>
          <w:sz w:val="24"/>
          <w:szCs w:val="24"/>
        </w:rPr>
      </w:pPr>
    </w:p>
    <w:p w14:paraId="06DF6508" w14:textId="77777777" w:rsidR="000473AC" w:rsidRPr="00A2098F" w:rsidRDefault="000473AC" w:rsidP="000473AC">
      <w:pPr>
        <w:ind w:left="11340"/>
        <w:jc w:val="center"/>
        <w:rPr>
          <w:sz w:val="24"/>
          <w:szCs w:val="24"/>
        </w:rPr>
      </w:pPr>
      <w:r w:rsidRPr="00A2098F">
        <w:rPr>
          <w:sz w:val="24"/>
          <w:szCs w:val="24"/>
        </w:rPr>
        <w:t>УТВЕРЖДАЮ</w:t>
      </w:r>
    </w:p>
    <w:p w14:paraId="4333A89E" w14:textId="77777777" w:rsidR="000473AC" w:rsidRPr="00A2098F" w:rsidRDefault="003A57FC" w:rsidP="000473AC">
      <w:pPr>
        <w:ind w:left="11340"/>
        <w:jc w:val="center"/>
        <w:rPr>
          <w:sz w:val="24"/>
          <w:szCs w:val="24"/>
        </w:rPr>
      </w:pPr>
      <w:r>
        <w:rPr>
          <w:sz w:val="24"/>
          <w:szCs w:val="24"/>
        </w:rPr>
        <w:t>Первый з</w:t>
      </w:r>
      <w:r w:rsidR="000473AC" w:rsidRPr="00A2098F">
        <w:rPr>
          <w:sz w:val="24"/>
          <w:szCs w:val="24"/>
        </w:rPr>
        <w:t>аместитель главы Администрации</w:t>
      </w:r>
    </w:p>
    <w:p w14:paraId="2FD87E88" w14:textId="77777777" w:rsidR="009E685F" w:rsidRDefault="000473AC" w:rsidP="000473AC">
      <w:pPr>
        <w:ind w:left="11340"/>
        <w:jc w:val="center"/>
        <w:rPr>
          <w:sz w:val="24"/>
          <w:szCs w:val="24"/>
        </w:rPr>
      </w:pPr>
      <w:r w:rsidRPr="00A2098F">
        <w:rPr>
          <w:sz w:val="24"/>
          <w:szCs w:val="24"/>
        </w:rPr>
        <w:t xml:space="preserve">города </w:t>
      </w:r>
      <w:proofErr w:type="spellStart"/>
      <w:r w:rsidRPr="00A2098F">
        <w:rPr>
          <w:sz w:val="24"/>
          <w:szCs w:val="24"/>
        </w:rPr>
        <w:t>Ростова</w:t>
      </w:r>
      <w:proofErr w:type="spellEnd"/>
      <w:r w:rsidRPr="00A2098F">
        <w:rPr>
          <w:sz w:val="24"/>
          <w:szCs w:val="24"/>
        </w:rPr>
        <w:t>-на-Дону</w:t>
      </w:r>
    </w:p>
    <w:p w14:paraId="1F7AE5AD" w14:textId="77777777" w:rsidR="003A57FC" w:rsidRDefault="003A57FC" w:rsidP="000473AC">
      <w:pPr>
        <w:ind w:left="11340"/>
        <w:jc w:val="center"/>
        <w:rPr>
          <w:sz w:val="24"/>
          <w:szCs w:val="24"/>
        </w:rPr>
      </w:pPr>
    </w:p>
    <w:p w14:paraId="48C9CF26" w14:textId="77777777" w:rsidR="000473AC" w:rsidRPr="00A2098F" w:rsidRDefault="000473AC" w:rsidP="000473AC">
      <w:pPr>
        <w:ind w:left="11340"/>
        <w:jc w:val="center"/>
        <w:rPr>
          <w:sz w:val="24"/>
          <w:szCs w:val="24"/>
        </w:rPr>
      </w:pPr>
      <w:r w:rsidRPr="00A2098F">
        <w:rPr>
          <w:sz w:val="24"/>
          <w:szCs w:val="24"/>
        </w:rPr>
        <w:t>________________</w:t>
      </w:r>
      <w:r w:rsidR="003402DD">
        <w:rPr>
          <w:sz w:val="24"/>
          <w:szCs w:val="24"/>
        </w:rPr>
        <w:t>В.Ю. Иванов</w:t>
      </w:r>
    </w:p>
    <w:p w14:paraId="011CD294" w14:textId="77777777" w:rsidR="000473AC" w:rsidRPr="00D039C7" w:rsidRDefault="000473AC" w:rsidP="000473AC">
      <w:pPr>
        <w:ind w:left="11340"/>
        <w:jc w:val="center"/>
        <w:rPr>
          <w:sz w:val="23"/>
          <w:szCs w:val="23"/>
        </w:rPr>
      </w:pPr>
      <w:r w:rsidRPr="00A2098F">
        <w:rPr>
          <w:sz w:val="24"/>
          <w:szCs w:val="24"/>
        </w:rPr>
        <w:t>«___» _________ _____ года</w:t>
      </w:r>
    </w:p>
    <w:p w14:paraId="49C72F36" w14:textId="77777777" w:rsidR="00C242D9" w:rsidRDefault="00C242D9" w:rsidP="0067102E">
      <w:pPr>
        <w:spacing w:after="200"/>
        <w:contextualSpacing/>
        <w:jc w:val="right"/>
        <w:rPr>
          <w:rFonts w:eastAsia="Calibri"/>
          <w:sz w:val="28"/>
          <w:szCs w:val="28"/>
          <w:lang w:eastAsia="en-US"/>
        </w:rPr>
      </w:pPr>
    </w:p>
    <w:p w14:paraId="796B1457" w14:textId="77777777" w:rsidR="008F2DF4" w:rsidRPr="000E4639" w:rsidRDefault="008F2DF4" w:rsidP="00C44FEB">
      <w:pPr>
        <w:ind w:left="360"/>
        <w:jc w:val="center"/>
        <w:rPr>
          <w:b/>
          <w:sz w:val="28"/>
        </w:rPr>
      </w:pPr>
      <w:r w:rsidRPr="000E4639">
        <w:rPr>
          <w:b/>
          <w:sz w:val="28"/>
        </w:rPr>
        <w:t>ПАСПОРТ</w:t>
      </w:r>
    </w:p>
    <w:p w14:paraId="1BF83E3A" w14:textId="77777777" w:rsidR="008F2DF4" w:rsidRDefault="008F2DF4" w:rsidP="00C44FEB">
      <w:pPr>
        <w:ind w:left="360"/>
        <w:jc w:val="center"/>
        <w:rPr>
          <w:b/>
          <w:sz w:val="28"/>
        </w:rPr>
      </w:pPr>
      <w:r w:rsidRPr="000E4639">
        <w:rPr>
          <w:b/>
          <w:sz w:val="28"/>
        </w:rPr>
        <w:t>муниципального проекта</w:t>
      </w:r>
    </w:p>
    <w:p w14:paraId="1D77EAD9" w14:textId="77777777" w:rsidR="008F2DF4" w:rsidRPr="004C615B" w:rsidRDefault="00F61CAD" w:rsidP="00C44FEB">
      <w:pPr>
        <w:ind w:left="360"/>
        <w:jc w:val="center"/>
        <w:rPr>
          <w:b/>
          <w:sz w:val="28"/>
        </w:rPr>
      </w:pPr>
      <w:r w:rsidRPr="000E4639">
        <w:rPr>
          <w:i/>
          <w:sz w:val="28"/>
        </w:rPr>
        <w:t xml:space="preserve"> </w:t>
      </w:r>
      <w:r w:rsidR="007532A3" w:rsidRPr="000F3CD7">
        <w:rPr>
          <w:b/>
          <w:sz w:val="28"/>
        </w:rPr>
        <w:t>«Региональная и местная дорожная сеть»</w:t>
      </w:r>
    </w:p>
    <w:p w14:paraId="1C794E04" w14:textId="77777777" w:rsidR="00F61CAD" w:rsidRPr="000E4639" w:rsidRDefault="00F61CAD" w:rsidP="00C44FEB">
      <w:pPr>
        <w:ind w:left="360"/>
        <w:jc w:val="center"/>
        <w:rPr>
          <w:i/>
          <w:sz w:val="28"/>
        </w:rPr>
      </w:pPr>
    </w:p>
    <w:p w14:paraId="74B2B85B" w14:textId="77777777" w:rsidR="008F2DF4" w:rsidRPr="00DD09D9" w:rsidRDefault="008F2DF4" w:rsidP="00C44FEB">
      <w:pPr>
        <w:numPr>
          <w:ilvl w:val="0"/>
          <w:numId w:val="30"/>
        </w:numPr>
        <w:contextualSpacing/>
        <w:jc w:val="center"/>
        <w:rPr>
          <w:sz w:val="24"/>
        </w:rPr>
      </w:pPr>
      <w:r w:rsidRPr="00DD09D9">
        <w:rPr>
          <w:sz w:val="24"/>
        </w:rPr>
        <w:t>Основные положения</w:t>
      </w:r>
    </w:p>
    <w:p w14:paraId="07577126" w14:textId="77777777" w:rsidR="00DF1328" w:rsidRDefault="00DF1328" w:rsidP="00C44FEB">
      <w:pPr>
        <w:ind w:left="720"/>
        <w:contextualSpacing/>
        <w:rPr>
          <w:b/>
          <w:sz w:val="24"/>
        </w:rPr>
      </w:pP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3543"/>
        <w:gridCol w:w="2835"/>
        <w:gridCol w:w="1985"/>
        <w:gridCol w:w="2551"/>
      </w:tblGrid>
      <w:tr w:rsidR="006C6CF7" w:rsidRPr="00D95D60" w14:paraId="5229B089" w14:textId="77777777" w:rsidTr="00B8694A">
        <w:trPr>
          <w:trHeight w:val="796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C7C79" w14:textId="77777777" w:rsidR="006C6CF7" w:rsidRPr="00F35AEC" w:rsidRDefault="006C6CF7" w:rsidP="00163C14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Наименование регионального проекта</w:t>
            </w:r>
            <w:r w:rsidR="00FA4954" w:rsidRPr="00F35A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FF43D" w14:textId="77777777" w:rsidR="006C6CF7" w:rsidRPr="00F35AEC" w:rsidRDefault="00A26EEC" w:rsidP="00A26EEC">
            <w:pPr>
              <w:spacing w:line="240" w:lineRule="atLeast"/>
              <w:jc w:val="center"/>
              <w:rPr>
                <w:sz w:val="22"/>
                <w:szCs w:val="22"/>
                <w:highlight w:val="green"/>
              </w:rPr>
            </w:pPr>
            <w:r w:rsidRPr="00F35AEC">
              <w:rPr>
                <w:sz w:val="22"/>
                <w:szCs w:val="22"/>
              </w:rPr>
              <w:t xml:space="preserve">Региональный проект </w:t>
            </w:r>
            <w:r w:rsidR="007532A3" w:rsidRPr="00F35AEC">
              <w:rPr>
                <w:sz w:val="22"/>
                <w:szCs w:val="22"/>
              </w:rPr>
              <w:t>«Региональная и местная дорожная сеть (Ростовская область)»</w:t>
            </w:r>
            <w:r w:rsidR="006C6CF7" w:rsidRPr="00F35AEC">
              <w:rPr>
                <w:sz w:val="22"/>
                <w:szCs w:val="22"/>
              </w:rPr>
              <w:t xml:space="preserve"> по национальному проекту </w:t>
            </w:r>
            <w:r w:rsidR="007532A3" w:rsidRPr="00F35AEC">
              <w:rPr>
                <w:sz w:val="22"/>
                <w:szCs w:val="22"/>
              </w:rPr>
              <w:t>«Инфраструктура для жизни»</w:t>
            </w:r>
          </w:p>
        </w:tc>
      </w:tr>
      <w:tr w:rsidR="006C6CF7" w:rsidRPr="00D95D60" w14:paraId="407FEC61" w14:textId="77777777" w:rsidTr="00B8694A">
        <w:trPr>
          <w:trHeight w:val="59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65296" w14:textId="77777777" w:rsidR="006C6CF7" w:rsidRPr="00F35AEC" w:rsidRDefault="006C6CF7" w:rsidP="00C44FEB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Краткое наименование</w:t>
            </w:r>
          </w:p>
          <w:p w14:paraId="047AFDAB" w14:textId="77777777" w:rsidR="006C6CF7" w:rsidRPr="00F35AEC" w:rsidRDefault="006C6CF7" w:rsidP="00C44FEB">
            <w:pPr>
              <w:spacing w:line="240" w:lineRule="atLeast"/>
              <w:rPr>
                <w:color w:val="0070C0"/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муниципального проекта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22CEF" w14:textId="77777777" w:rsidR="006C6CF7" w:rsidRPr="00F35AEC" w:rsidRDefault="007532A3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 xml:space="preserve">Региональная и местная дорожная сеть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2C649" w14:textId="77777777" w:rsidR="006C6CF7" w:rsidRPr="00F35AEC" w:rsidRDefault="006C6CF7" w:rsidP="00C44FEB">
            <w:pPr>
              <w:spacing w:line="240" w:lineRule="atLeast"/>
              <w:jc w:val="center"/>
              <w:rPr>
                <w:sz w:val="23"/>
                <w:szCs w:val="23"/>
              </w:rPr>
            </w:pPr>
            <w:r w:rsidRPr="00F35AEC">
              <w:rPr>
                <w:sz w:val="23"/>
                <w:szCs w:val="23"/>
              </w:rPr>
              <w:t>Срок реализации муниципального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DA2ED" w14:textId="77777777" w:rsidR="006C6CF7" w:rsidRPr="000F3CD7" w:rsidRDefault="00DB421B" w:rsidP="00DB421B">
            <w:pPr>
              <w:spacing w:line="240" w:lineRule="atLeast"/>
              <w:jc w:val="center"/>
              <w:rPr>
                <w:sz w:val="23"/>
                <w:szCs w:val="23"/>
              </w:rPr>
            </w:pPr>
            <w:r w:rsidRPr="000F3CD7">
              <w:rPr>
                <w:sz w:val="23"/>
                <w:szCs w:val="23"/>
              </w:rPr>
              <w:t>01.01.</w:t>
            </w:r>
            <w:r w:rsidR="007532A3" w:rsidRPr="000F3CD7">
              <w:rPr>
                <w:sz w:val="23"/>
                <w:szCs w:val="23"/>
              </w:rPr>
              <w:t>202</w:t>
            </w:r>
            <w:r w:rsidR="00FF2C62" w:rsidRPr="000F3CD7">
              <w:rPr>
                <w:sz w:val="23"/>
                <w:szCs w:val="23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05814" w14:textId="7BAA09F2" w:rsidR="006C6CF7" w:rsidRPr="000F3CD7" w:rsidRDefault="00A03390" w:rsidP="00A03390">
            <w:pPr>
              <w:spacing w:line="240" w:lineRule="atLeast"/>
              <w:jc w:val="center"/>
              <w:rPr>
                <w:sz w:val="23"/>
                <w:szCs w:val="23"/>
              </w:rPr>
            </w:pPr>
            <w:r w:rsidRPr="000F3CD7">
              <w:rPr>
                <w:sz w:val="23"/>
                <w:szCs w:val="23"/>
              </w:rPr>
              <w:t>3</w:t>
            </w:r>
            <w:r w:rsidR="0073672F">
              <w:rPr>
                <w:sz w:val="23"/>
                <w:szCs w:val="23"/>
              </w:rPr>
              <w:t>0</w:t>
            </w:r>
            <w:r w:rsidRPr="000F3CD7">
              <w:rPr>
                <w:sz w:val="23"/>
                <w:szCs w:val="23"/>
              </w:rPr>
              <w:t>.</w:t>
            </w:r>
            <w:r w:rsidR="0073672F">
              <w:rPr>
                <w:sz w:val="23"/>
                <w:szCs w:val="23"/>
              </w:rPr>
              <w:t>06</w:t>
            </w:r>
            <w:r w:rsidRPr="000F3CD7">
              <w:rPr>
                <w:sz w:val="23"/>
                <w:szCs w:val="23"/>
              </w:rPr>
              <w:t>.</w:t>
            </w:r>
            <w:r w:rsidR="007532A3" w:rsidRPr="000F3CD7">
              <w:rPr>
                <w:sz w:val="23"/>
                <w:szCs w:val="23"/>
              </w:rPr>
              <w:t>20</w:t>
            </w:r>
            <w:r w:rsidR="001B7FAF">
              <w:rPr>
                <w:sz w:val="23"/>
                <w:szCs w:val="23"/>
              </w:rPr>
              <w:t>26</w:t>
            </w:r>
          </w:p>
        </w:tc>
      </w:tr>
      <w:tr w:rsidR="00AD1C75" w:rsidRPr="00D95D60" w14:paraId="3012DCD4" w14:textId="77777777" w:rsidTr="00B8694A">
        <w:trPr>
          <w:trHeight w:val="40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C1B7C" w14:textId="77777777" w:rsidR="00AD1C75" w:rsidRPr="00F35AEC" w:rsidRDefault="00AD1C75" w:rsidP="00AD1C75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Куратор муниципального проекта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71A26" w14:textId="77777777" w:rsidR="00AD1C75" w:rsidRPr="00F35AEC" w:rsidRDefault="00AD1C75" w:rsidP="00AD1C7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519D4">
              <w:rPr>
                <w:sz w:val="24"/>
                <w:szCs w:val="24"/>
              </w:rPr>
              <w:t xml:space="preserve">Иванов Владимир Юрьевич, </w:t>
            </w:r>
            <w:r>
              <w:rPr>
                <w:sz w:val="24"/>
                <w:szCs w:val="24"/>
              </w:rPr>
              <w:t>п</w:t>
            </w:r>
            <w:r w:rsidRPr="005519D4">
              <w:rPr>
                <w:sz w:val="24"/>
                <w:szCs w:val="24"/>
              </w:rPr>
              <w:t xml:space="preserve">ервый заместитель главы Администрации города </w:t>
            </w:r>
            <w:proofErr w:type="spellStart"/>
            <w:r w:rsidRPr="005519D4">
              <w:rPr>
                <w:sz w:val="24"/>
                <w:szCs w:val="24"/>
              </w:rPr>
              <w:t>Ростова</w:t>
            </w:r>
            <w:proofErr w:type="spellEnd"/>
            <w:r w:rsidRPr="005519D4">
              <w:rPr>
                <w:sz w:val="24"/>
                <w:szCs w:val="24"/>
              </w:rPr>
              <w:t xml:space="preserve">-на-Дону </w:t>
            </w:r>
          </w:p>
        </w:tc>
      </w:tr>
      <w:tr w:rsidR="00AD1C75" w:rsidRPr="00D95D60" w14:paraId="4322DF03" w14:textId="77777777" w:rsidTr="00B8694A">
        <w:trPr>
          <w:trHeight w:val="399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E6D42" w14:textId="77777777" w:rsidR="00AD1C75" w:rsidRPr="00F35AEC" w:rsidRDefault="00AD1C75" w:rsidP="00AD1C75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Руководитель муниципального проекта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25850" w14:textId="77777777" w:rsidR="00AD1C75" w:rsidRPr="00F35AEC" w:rsidRDefault="00AD1C75" w:rsidP="00AD1C7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519D4">
              <w:rPr>
                <w:sz w:val="24"/>
                <w:szCs w:val="24"/>
              </w:rPr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proofErr w:type="spellStart"/>
            <w:r w:rsidRPr="005519D4">
              <w:rPr>
                <w:sz w:val="24"/>
                <w:szCs w:val="24"/>
              </w:rPr>
              <w:t>Ростова</w:t>
            </w:r>
            <w:proofErr w:type="spellEnd"/>
            <w:r w:rsidRPr="005519D4">
              <w:rPr>
                <w:sz w:val="24"/>
                <w:szCs w:val="24"/>
              </w:rPr>
              <w:t>-на-Дону</w:t>
            </w:r>
          </w:p>
        </w:tc>
      </w:tr>
      <w:tr w:rsidR="00AD1C75" w:rsidRPr="00D95D60" w14:paraId="78FC19B4" w14:textId="77777777" w:rsidTr="00B8694A">
        <w:trPr>
          <w:trHeight w:val="42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249C9" w14:textId="77777777" w:rsidR="00AD1C75" w:rsidRPr="00F35AEC" w:rsidRDefault="00AD1C75" w:rsidP="00AD1C75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Администратор муниципального проекта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579BD" w14:textId="77777777" w:rsidR="00AD1C75" w:rsidRPr="00ED3DF3" w:rsidRDefault="00ED3DF3" w:rsidP="00AD1C75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519D4">
              <w:rPr>
                <w:sz w:val="24"/>
                <w:szCs w:val="24"/>
              </w:rPr>
              <w:t xml:space="preserve">Водопьянов Денис Валерьевич, директор Департамента автомобильных дорог и организации дорожного движения города </w:t>
            </w:r>
            <w:proofErr w:type="spellStart"/>
            <w:r w:rsidRPr="005519D4">
              <w:rPr>
                <w:sz w:val="24"/>
                <w:szCs w:val="24"/>
              </w:rPr>
              <w:t>Ростова</w:t>
            </w:r>
            <w:proofErr w:type="spellEnd"/>
            <w:r w:rsidRPr="005519D4">
              <w:rPr>
                <w:sz w:val="24"/>
                <w:szCs w:val="24"/>
              </w:rPr>
              <w:t>-на-Дону</w:t>
            </w:r>
          </w:p>
        </w:tc>
      </w:tr>
      <w:tr w:rsidR="00AD1C75" w:rsidRPr="00D95D60" w14:paraId="72CB0DD3" w14:textId="77777777" w:rsidTr="00B8694A">
        <w:trPr>
          <w:trHeight w:val="617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30A9E" w14:textId="77777777" w:rsidR="00AD1C75" w:rsidRPr="00F35AEC" w:rsidRDefault="00AD1C75" w:rsidP="00AD1C75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Участники муниципального проекта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B55E5" w14:textId="77777777" w:rsidR="00AD1C75" w:rsidRPr="00F35AEC" w:rsidRDefault="00ED3DF3" w:rsidP="00AD1C7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ED3DF3">
              <w:rPr>
                <w:sz w:val="24"/>
                <w:szCs w:val="24"/>
              </w:rPr>
              <w:t xml:space="preserve">Зубанов Сергей Анатольевич, директор муниципального казенного учреждения «Дирекция </w:t>
            </w:r>
            <w:r>
              <w:rPr>
                <w:sz w:val="24"/>
                <w:szCs w:val="24"/>
              </w:rPr>
              <w:br/>
            </w:r>
            <w:r w:rsidRPr="00ED3DF3">
              <w:rPr>
                <w:sz w:val="24"/>
                <w:szCs w:val="24"/>
              </w:rPr>
              <w:t xml:space="preserve">по строительству объектов транспортной инфраструктуры г. </w:t>
            </w:r>
            <w:proofErr w:type="spellStart"/>
            <w:r w:rsidRPr="00ED3DF3">
              <w:rPr>
                <w:sz w:val="24"/>
                <w:szCs w:val="24"/>
              </w:rPr>
              <w:t>Ростова</w:t>
            </w:r>
            <w:proofErr w:type="spellEnd"/>
            <w:r w:rsidRPr="00ED3DF3">
              <w:rPr>
                <w:sz w:val="24"/>
                <w:szCs w:val="24"/>
              </w:rPr>
              <w:t>-на-Дону»</w:t>
            </w:r>
          </w:p>
        </w:tc>
      </w:tr>
      <w:tr w:rsidR="00AD1C75" w:rsidRPr="00D95D60" w14:paraId="34114876" w14:textId="77777777" w:rsidTr="00B8694A">
        <w:trPr>
          <w:trHeight w:val="531"/>
        </w:trPr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E5D79" w14:textId="77777777" w:rsidR="00AD1C75" w:rsidRPr="00F35AEC" w:rsidRDefault="00AD1C75" w:rsidP="00AD1C75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 xml:space="preserve">Связь с государственными программами Ростовской области и муниципальными программами города </w:t>
            </w:r>
            <w:proofErr w:type="spellStart"/>
            <w:r w:rsidRPr="00F35AEC">
              <w:rPr>
                <w:sz w:val="22"/>
                <w:szCs w:val="22"/>
              </w:rPr>
              <w:t>Ростова</w:t>
            </w:r>
            <w:proofErr w:type="spellEnd"/>
            <w:r w:rsidRPr="00F35AEC">
              <w:rPr>
                <w:sz w:val="22"/>
                <w:szCs w:val="22"/>
              </w:rPr>
              <w:t>-на-Дону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4D4AE" w14:textId="77777777" w:rsidR="00AD1C75" w:rsidRDefault="00AD1C75" w:rsidP="00AD1C75">
            <w:pPr>
              <w:spacing w:line="240" w:lineRule="atLeast"/>
              <w:rPr>
                <w:sz w:val="22"/>
                <w:szCs w:val="22"/>
              </w:rPr>
            </w:pPr>
            <w:r w:rsidRPr="00F35AEC">
              <w:rPr>
                <w:sz w:val="22"/>
                <w:szCs w:val="22"/>
              </w:rPr>
              <w:t>Государственная программа Ростовской области</w:t>
            </w:r>
          </w:p>
          <w:p w14:paraId="4F4FFC70" w14:textId="77777777" w:rsidR="00AD1C75" w:rsidRPr="00F35AEC" w:rsidRDefault="00AD1C75" w:rsidP="00AD1C75">
            <w:pPr>
              <w:spacing w:line="240" w:lineRule="atLeast"/>
              <w:rPr>
                <w:color w:val="0070C0"/>
                <w:sz w:val="22"/>
                <w:szCs w:val="22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43DBD" w14:textId="77777777" w:rsidR="00AD1C75" w:rsidRPr="005831BB" w:rsidRDefault="00AD1C75" w:rsidP="00AD1C75">
            <w:pPr>
              <w:spacing w:line="240" w:lineRule="atLeast"/>
              <w:jc w:val="center"/>
              <w:rPr>
                <w:sz w:val="23"/>
                <w:szCs w:val="23"/>
              </w:rPr>
            </w:pPr>
            <w:r w:rsidRPr="005831BB">
              <w:rPr>
                <w:sz w:val="23"/>
                <w:szCs w:val="23"/>
              </w:rPr>
              <w:t>Развитие транспортной системы</w:t>
            </w:r>
          </w:p>
        </w:tc>
      </w:tr>
      <w:tr w:rsidR="00AD1C75" w:rsidRPr="005831BB" w14:paraId="0A8F39FF" w14:textId="77777777" w:rsidTr="00F215E6">
        <w:trPr>
          <w:trHeight w:val="699"/>
        </w:trPr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5B7AD" w14:textId="77777777" w:rsidR="00AD1C75" w:rsidRPr="005831BB" w:rsidRDefault="00AD1C75" w:rsidP="00AD1C75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3566" w14:textId="77777777" w:rsidR="00AD1C75" w:rsidRPr="005831BB" w:rsidRDefault="00AD1C75" w:rsidP="00AD1C75">
            <w:pPr>
              <w:spacing w:line="240" w:lineRule="atLeast"/>
              <w:rPr>
                <w:sz w:val="22"/>
                <w:szCs w:val="22"/>
              </w:rPr>
            </w:pPr>
            <w:r w:rsidRPr="005831BB">
              <w:rPr>
                <w:sz w:val="22"/>
                <w:szCs w:val="22"/>
              </w:rPr>
              <w:t xml:space="preserve">Муниципальная программа города </w:t>
            </w:r>
            <w:proofErr w:type="spellStart"/>
            <w:r w:rsidRPr="005831BB">
              <w:rPr>
                <w:sz w:val="22"/>
                <w:szCs w:val="22"/>
              </w:rPr>
              <w:t>Ростова</w:t>
            </w:r>
            <w:proofErr w:type="spellEnd"/>
            <w:r w:rsidRPr="005831BB">
              <w:rPr>
                <w:sz w:val="22"/>
                <w:szCs w:val="22"/>
              </w:rPr>
              <w:t>-на-Дону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63D2" w14:textId="77777777" w:rsidR="00AD1C75" w:rsidRPr="005831BB" w:rsidRDefault="00AD1C75" w:rsidP="00AD1C7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831BB">
              <w:rPr>
                <w:sz w:val="22"/>
                <w:szCs w:val="22"/>
              </w:rPr>
              <w:t xml:space="preserve">Развитие и эксплуатация транспортной инфраструктуры </w:t>
            </w:r>
            <w:r w:rsidRPr="005831BB">
              <w:rPr>
                <w:sz w:val="22"/>
                <w:szCs w:val="22"/>
              </w:rPr>
              <w:br/>
              <w:t xml:space="preserve">и пассажирского транспорта города </w:t>
            </w:r>
            <w:proofErr w:type="spellStart"/>
            <w:r w:rsidRPr="005831BB">
              <w:rPr>
                <w:sz w:val="22"/>
                <w:szCs w:val="22"/>
              </w:rPr>
              <w:t>Ростова</w:t>
            </w:r>
            <w:proofErr w:type="spellEnd"/>
            <w:r w:rsidRPr="005831BB">
              <w:rPr>
                <w:sz w:val="22"/>
                <w:szCs w:val="22"/>
              </w:rPr>
              <w:t>-на-Дону</w:t>
            </w:r>
          </w:p>
        </w:tc>
      </w:tr>
    </w:tbl>
    <w:p w14:paraId="33B0A2C9" w14:textId="77777777" w:rsidR="00F215E6" w:rsidRPr="005831BB" w:rsidRDefault="00F215E6" w:rsidP="00F215E6">
      <w:pPr>
        <w:spacing w:after="160" w:line="264" w:lineRule="auto"/>
        <w:jc w:val="center"/>
        <w:rPr>
          <w:sz w:val="24"/>
        </w:rPr>
      </w:pPr>
    </w:p>
    <w:p w14:paraId="1A61C6DF" w14:textId="77777777" w:rsidR="00F215E6" w:rsidRDefault="00F215E6" w:rsidP="00F215E6">
      <w:pPr>
        <w:spacing w:after="160" w:line="264" w:lineRule="auto"/>
        <w:jc w:val="center"/>
        <w:rPr>
          <w:sz w:val="24"/>
        </w:rPr>
      </w:pPr>
    </w:p>
    <w:p w14:paraId="34172849" w14:textId="77777777" w:rsidR="008F2DF4" w:rsidRPr="00DD09D9" w:rsidRDefault="008F2DF4" w:rsidP="00C44FEB">
      <w:pPr>
        <w:numPr>
          <w:ilvl w:val="0"/>
          <w:numId w:val="30"/>
        </w:numPr>
        <w:spacing w:after="160" w:line="264" w:lineRule="auto"/>
        <w:jc w:val="center"/>
        <w:rPr>
          <w:sz w:val="24"/>
        </w:rPr>
      </w:pPr>
      <w:r w:rsidRPr="00DD09D9">
        <w:rPr>
          <w:sz w:val="24"/>
        </w:rPr>
        <w:t xml:space="preserve">Показатели </w:t>
      </w:r>
      <w:r w:rsidR="00860768" w:rsidRPr="00DD09D9">
        <w:rPr>
          <w:sz w:val="24"/>
        </w:rPr>
        <w:t>муниципального</w:t>
      </w:r>
      <w:r w:rsidRPr="00DD09D9">
        <w:rPr>
          <w:sz w:val="24"/>
        </w:rPr>
        <w:t xml:space="preserve"> проекта </w:t>
      </w:r>
    </w:p>
    <w:tbl>
      <w:tblPr>
        <w:tblW w:w="15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304"/>
        <w:gridCol w:w="1248"/>
        <w:gridCol w:w="1161"/>
        <w:gridCol w:w="823"/>
        <w:gridCol w:w="878"/>
        <w:gridCol w:w="851"/>
        <w:gridCol w:w="850"/>
        <w:gridCol w:w="709"/>
        <w:gridCol w:w="993"/>
        <w:gridCol w:w="993"/>
        <w:gridCol w:w="1701"/>
        <w:gridCol w:w="1705"/>
      </w:tblGrid>
      <w:tr w:rsidR="004C2A4A" w:rsidRPr="000A4622" w14:paraId="089CFAD8" w14:textId="77777777" w:rsidTr="007035D8">
        <w:trPr>
          <w:trHeight w:val="491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715919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741974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Показатели муниципального</w:t>
            </w:r>
          </w:p>
          <w:p w14:paraId="4B015D44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 xml:space="preserve">проекта </w:t>
            </w:r>
          </w:p>
          <w:p w14:paraId="0E63E9A6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074705" w14:textId="77777777" w:rsidR="004C2A4A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Уровень показателя</w:t>
            </w:r>
          </w:p>
          <w:p w14:paraId="743C49C1" w14:textId="77777777" w:rsidR="004C2A4A" w:rsidRPr="00E410D7" w:rsidRDefault="004C2A4A" w:rsidP="00C44FEB">
            <w:pPr>
              <w:jc w:val="center"/>
              <w:rPr>
                <w:strike/>
                <w:sz w:val="22"/>
                <w:szCs w:val="22"/>
              </w:rPr>
            </w:pP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66122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Единица измерения</w:t>
            </w:r>
          </w:p>
          <w:p w14:paraId="6C291E1B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(по ОКЕИ)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4D9F7" w14:textId="77777777" w:rsidR="004C2A4A" w:rsidRPr="00DD09D9" w:rsidRDefault="004C2A4A" w:rsidP="00AD71C8">
            <w:pPr>
              <w:jc w:val="center"/>
              <w:rPr>
                <w:sz w:val="22"/>
                <w:szCs w:val="22"/>
              </w:rPr>
            </w:pPr>
            <w:r w:rsidRPr="00DD09D9">
              <w:rPr>
                <w:sz w:val="22"/>
                <w:szCs w:val="22"/>
              </w:rPr>
              <w:t xml:space="preserve">Базовое значение показателя </w:t>
            </w:r>
          </w:p>
        </w:tc>
        <w:tc>
          <w:tcPr>
            <w:tcW w:w="4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DA786D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DD09D9">
              <w:rPr>
                <w:sz w:val="22"/>
                <w:szCs w:val="22"/>
              </w:rPr>
              <w:t>Период, год</w:t>
            </w:r>
            <w:r w:rsidRPr="00DD09D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4AC111" w14:textId="77777777" w:rsidR="004C2A4A" w:rsidRPr="005F2EE1" w:rsidRDefault="004C2A4A" w:rsidP="00C44FEB">
            <w:pPr>
              <w:jc w:val="center"/>
              <w:rPr>
                <w:sz w:val="22"/>
                <w:szCs w:val="22"/>
                <w:vertAlign w:val="superscript"/>
              </w:rPr>
            </w:pPr>
            <w:proofErr w:type="spellStart"/>
            <w:r w:rsidRPr="005F2EE1">
              <w:rPr>
                <w:sz w:val="22"/>
                <w:szCs w:val="22"/>
              </w:rPr>
              <w:t>Нараста</w:t>
            </w:r>
            <w:r>
              <w:rPr>
                <w:sz w:val="22"/>
                <w:szCs w:val="22"/>
              </w:rPr>
              <w:t>-</w:t>
            </w:r>
            <w:r w:rsidRPr="005F2EE1">
              <w:rPr>
                <w:sz w:val="22"/>
                <w:szCs w:val="22"/>
              </w:rPr>
              <w:t>ющий</w:t>
            </w:r>
            <w:proofErr w:type="spellEnd"/>
            <w:r w:rsidRPr="005F2EE1">
              <w:rPr>
                <w:sz w:val="22"/>
                <w:szCs w:val="22"/>
              </w:rPr>
              <w:t xml:space="preserve"> итог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D9BDB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B0E74A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proofErr w:type="spellStart"/>
            <w:r w:rsidRPr="005F2EE1">
              <w:rPr>
                <w:sz w:val="22"/>
                <w:szCs w:val="22"/>
              </w:rPr>
              <w:t>Информацион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5F2EE1">
              <w:rPr>
                <w:sz w:val="22"/>
                <w:szCs w:val="22"/>
              </w:rPr>
              <w:t xml:space="preserve">ная система </w:t>
            </w:r>
          </w:p>
          <w:p w14:paraId="50A5EDB4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 xml:space="preserve">(источник данных) </w:t>
            </w:r>
          </w:p>
        </w:tc>
      </w:tr>
      <w:tr w:rsidR="004C2A4A" w:rsidRPr="000A4622" w14:paraId="5F989E7B" w14:textId="77777777" w:rsidTr="004C2A4A">
        <w:trPr>
          <w:trHeight w:val="436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4FEBE4" w14:textId="77777777" w:rsidR="004C2A4A" w:rsidRPr="005F2EE1" w:rsidRDefault="004C2A4A" w:rsidP="00C44FE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193EE0" w14:textId="77777777" w:rsidR="004C2A4A" w:rsidRPr="005F2EE1" w:rsidRDefault="004C2A4A" w:rsidP="00C44FEB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8E084B" w14:textId="77777777" w:rsidR="004C2A4A" w:rsidRPr="005F2EE1" w:rsidRDefault="004C2A4A" w:rsidP="00C44FEB">
            <w:pPr>
              <w:rPr>
                <w:sz w:val="22"/>
                <w:szCs w:val="22"/>
              </w:rPr>
            </w:pPr>
          </w:p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E0F4D3" w14:textId="77777777" w:rsidR="004C2A4A" w:rsidRPr="005F2EE1" w:rsidRDefault="004C2A4A" w:rsidP="00C44FEB">
            <w:pPr>
              <w:rPr>
                <w:sz w:val="22"/>
                <w:szCs w:val="22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CF262" w14:textId="77777777" w:rsidR="004C2A4A" w:rsidRPr="00DD09D9" w:rsidRDefault="004C2A4A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DD09D9">
              <w:rPr>
                <w:sz w:val="22"/>
                <w:szCs w:val="22"/>
              </w:rPr>
              <w:t xml:space="preserve">значение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B6821" w14:textId="77777777" w:rsidR="004C2A4A" w:rsidRPr="00DD09D9" w:rsidRDefault="004C2A4A" w:rsidP="00C44FEB">
            <w:pPr>
              <w:spacing w:line="240" w:lineRule="atLeast"/>
              <w:jc w:val="center"/>
              <w:rPr>
                <w:bCs/>
                <w:sz w:val="22"/>
                <w:szCs w:val="22"/>
              </w:rPr>
            </w:pPr>
            <w:r w:rsidRPr="00DD09D9">
              <w:rPr>
                <w:bCs/>
                <w:sz w:val="22"/>
                <w:szCs w:val="22"/>
              </w:rPr>
              <w:t>год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67B40" w14:textId="77777777" w:rsidR="004C2A4A" w:rsidRPr="00DD09D9" w:rsidRDefault="004C2A4A" w:rsidP="00AD71C8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3281D" w14:textId="77777777" w:rsidR="004C2A4A" w:rsidRPr="00DD09D9" w:rsidRDefault="004C2A4A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68D31" w14:textId="77777777" w:rsidR="004C2A4A" w:rsidRPr="005F2EE1" w:rsidRDefault="004C2A4A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37488" w14:textId="77777777" w:rsidR="004C2A4A" w:rsidRPr="00A03390" w:rsidRDefault="004C2A4A" w:rsidP="00A03390">
            <w:pPr>
              <w:jc w:val="center"/>
              <w:rPr>
                <w:sz w:val="22"/>
                <w:szCs w:val="22"/>
              </w:rPr>
            </w:pPr>
            <w:r w:rsidRPr="00A03390">
              <w:rPr>
                <w:sz w:val="22"/>
                <w:szCs w:val="22"/>
              </w:rPr>
              <w:t>2029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562E" w14:textId="77777777" w:rsidR="004C2A4A" w:rsidRPr="00A03390" w:rsidRDefault="004C2A4A" w:rsidP="00A03390">
            <w:pPr>
              <w:jc w:val="center"/>
              <w:rPr>
                <w:sz w:val="22"/>
                <w:szCs w:val="22"/>
              </w:rPr>
            </w:pPr>
            <w:r w:rsidRPr="00A03390">
              <w:rPr>
                <w:sz w:val="22"/>
                <w:szCs w:val="22"/>
              </w:rPr>
              <w:t>2030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38F536" w14:textId="77777777" w:rsidR="004C2A4A" w:rsidRPr="005F2EE1" w:rsidRDefault="004C2A4A" w:rsidP="00C44FE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CB92" w14:textId="77777777" w:rsidR="004C2A4A" w:rsidRPr="005F2EE1" w:rsidRDefault="004C2A4A" w:rsidP="00C44FEB">
            <w:pPr>
              <w:rPr>
                <w:sz w:val="22"/>
                <w:szCs w:val="2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45674B" w14:textId="77777777" w:rsidR="004C2A4A" w:rsidRPr="005F2EE1" w:rsidRDefault="004C2A4A" w:rsidP="00C44FEB">
            <w:pPr>
              <w:rPr>
                <w:sz w:val="22"/>
                <w:szCs w:val="22"/>
              </w:rPr>
            </w:pPr>
          </w:p>
        </w:tc>
      </w:tr>
      <w:tr w:rsidR="004C2A4A" w:rsidRPr="000A4622" w14:paraId="7E6E1B96" w14:textId="77777777" w:rsidTr="004C2A4A">
        <w:trPr>
          <w:trHeight w:val="13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4C6CC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B7273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286CF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A95A8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4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C1B6E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53D27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6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7D41C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1394C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FEDA7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FFBA" w14:textId="77777777" w:rsidR="004C2A4A" w:rsidRPr="00A03390" w:rsidRDefault="005B29B5" w:rsidP="00C44FEB">
            <w:pPr>
              <w:jc w:val="center"/>
              <w:rPr>
                <w:sz w:val="22"/>
                <w:szCs w:val="22"/>
              </w:rPr>
            </w:pPr>
            <w:r w:rsidRPr="00A03390">
              <w:rPr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572B" w14:textId="77777777" w:rsidR="004C2A4A" w:rsidRPr="00A03390" w:rsidRDefault="005B29B5" w:rsidP="00C44FEB">
            <w:pPr>
              <w:jc w:val="center"/>
              <w:rPr>
                <w:sz w:val="22"/>
                <w:szCs w:val="22"/>
              </w:rPr>
            </w:pPr>
            <w:r w:rsidRPr="00A03390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BC2DF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1</w:t>
            </w:r>
            <w:r w:rsidR="005B29B5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FABF8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1</w:t>
            </w:r>
            <w:r w:rsidR="005B29B5">
              <w:rPr>
                <w:sz w:val="22"/>
                <w:szCs w:val="22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52375" w14:textId="77777777" w:rsidR="004C2A4A" w:rsidRPr="005F2EE1" w:rsidRDefault="004C2A4A" w:rsidP="00C44FEB">
            <w:pPr>
              <w:jc w:val="center"/>
              <w:rPr>
                <w:sz w:val="22"/>
                <w:szCs w:val="22"/>
              </w:rPr>
            </w:pPr>
            <w:r w:rsidRPr="005F2EE1">
              <w:rPr>
                <w:sz w:val="22"/>
                <w:szCs w:val="22"/>
              </w:rPr>
              <w:t>1</w:t>
            </w:r>
            <w:r w:rsidR="005B29B5">
              <w:rPr>
                <w:sz w:val="22"/>
                <w:szCs w:val="22"/>
              </w:rPr>
              <w:t>4</w:t>
            </w:r>
          </w:p>
        </w:tc>
      </w:tr>
      <w:tr w:rsidR="004C2A4A" w:rsidRPr="000A4622" w14:paraId="3899E067" w14:textId="77777777" w:rsidTr="005831BB">
        <w:trPr>
          <w:trHeight w:val="65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552C2" w14:textId="77777777" w:rsidR="004C2A4A" w:rsidRPr="001E1664" w:rsidRDefault="004C2A4A" w:rsidP="00C44FEB">
            <w:pPr>
              <w:jc w:val="center"/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1.</w:t>
            </w:r>
          </w:p>
        </w:tc>
        <w:tc>
          <w:tcPr>
            <w:tcW w:w="153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D3AF" w14:textId="77777777" w:rsidR="004C2A4A" w:rsidRPr="001E1664" w:rsidRDefault="004C2A4A" w:rsidP="00900148">
            <w:pPr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Задача</w:t>
            </w:r>
            <w:r w:rsidR="00900148" w:rsidRPr="001E1664">
              <w:rPr>
                <w:sz w:val="22"/>
                <w:szCs w:val="22"/>
              </w:rPr>
              <w:t xml:space="preserve"> «</w:t>
            </w:r>
            <w:r w:rsidRPr="001E1664">
              <w:rPr>
                <w:sz w:val="22"/>
                <w:szCs w:val="22"/>
              </w:rPr>
              <w:t xml:space="preserve">Повышено качество дорожной сети, в том числе доведено до нормативного состояния </w:t>
            </w:r>
            <w:r w:rsidR="001E1664" w:rsidRPr="001E1664">
              <w:rPr>
                <w:sz w:val="22"/>
                <w:szCs w:val="22"/>
              </w:rPr>
              <w:t>6</w:t>
            </w:r>
            <w:r w:rsidRPr="001E1664">
              <w:rPr>
                <w:sz w:val="22"/>
                <w:szCs w:val="22"/>
              </w:rPr>
              <w:t>1% автомобильных дорог общего пользования местного значения и искусственные сооружения на них</w:t>
            </w:r>
            <w:r w:rsidR="00900148" w:rsidRPr="001E1664">
              <w:rPr>
                <w:sz w:val="22"/>
                <w:szCs w:val="22"/>
              </w:rPr>
              <w:t>»</w:t>
            </w:r>
          </w:p>
        </w:tc>
      </w:tr>
      <w:tr w:rsidR="0088076D" w:rsidRPr="000A4622" w14:paraId="4CC044F9" w14:textId="77777777" w:rsidTr="004B0D69">
        <w:trPr>
          <w:trHeight w:val="39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42A4C4" w14:textId="77777777" w:rsidR="0088076D" w:rsidRPr="000A4622" w:rsidRDefault="0088076D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0A4622">
              <w:rPr>
                <w:sz w:val="22"/>
                <w:szCs w:val="22"/>
              </w:rPr>
              <w:t>1.1.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B7A268" w14:textId="77777777" w:rsidR="0088076D" w:rsidRPr="00A03390" w:rsidRDefault="0088076D" w:rsidP="0088076D">
            <w:pPr>
              <w:spacing w:line="240" w:lineRule="atLeast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</w:t>
            </w:r>
            <w:r w:rsidRPr="00A03390">
              <w:rPr>
                <w:iCs/>
                <w:sz w:val="22"/>
                <w:szCs w:val="22"/>
              </w:rPr>
              <w:t xml:space="preserve">оля автомобильных дорог, соответствующих нормативным требованиям, </w:t>
            </w:r>
            <w:r w:rsidR="005A7A6A">
              <w:rPr>
                <w:iCs/>
                <w:sz w:val="22"/>
                <w:szCs w:val="22"/>
              </w:rPr>
              <w:br/>
            </w:r>
            <w:r w:rsidRPr="00A03390">
              <w:rPr>
                <w:iCs/>
                <w:sz w:val="22"/>
                <w:szCs w:val="22"/>
              </w:rPr>
              <w:t>в их общей протяженности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DE5A43" w14:textId="77777777" w:rsidR="0088076D" w:rsidRPr="00A03390" w:rsidRDefault="0088076D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A03390">
              <w:rPr>
                <w:sz w:val="22"/>
                <w:szCs w:val="22"/>
              </w:rPr>
              <w:t xml:space="preserve">МП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3964BA" w14:textId="77777777" w:rsidR="0088076D" w:rsidRPr="00A03390" w:rsidRDefault="0088076D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A03390">
              <w:rPr>
                <w:sz w:val="22"/>
                <w:szCs w:val="22"/>
              </w:rPr>
              <w:t>%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DA09BD" w14:textId="77777777" w:rsidR="0088076D" w:rsidRPr="00A03390" w:rsidRDefault="0088076D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A03390">
              <w:rPr>
                <w:sz w:val="22"/>
                <w:szCs w:val="22"/>
              </w:rPr>
              <w:t>51,0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B46D26" w14:textId="77777777" w:rsidR="0088076D" w:rsidRPr="00A03390" w:rsidRDefault="0088076D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A03390">
              <w:rPr>
                <w:sz w:val="22"/>
                <w:szCs w:val="22"/>
              </w:rPr>
              <w:t>2024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C54AD" w14:textId="284B7B5F" w:rsidR="0088076D" w:rsidRPr="00A03390" w:rsidRDefault="0088076D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A03390">
              <w:rPr>
                <w:sz w:val="22"/>
                <w:szCs w:val="22"/>
              </w:rPr>
              <w:t>5</w:t>
            </w:r>
            <w:r w:rsidR="0073672F">
              <w:rPr>
                <w:sz w:val="22"/>
                <w:szCs w:val="22"/>
              </w:rPr>
              <w:t>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D92CB8" w14:textId="1ECC72B9" w:rsidR="0088076D" w:rsidRPr="00A03390" w:rsidRDefault="0073672F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954758" w14:textId="454C703D" w:rsidR="0088076D" w:rsidRPr="00A03390" w:rsidRDefault="0073672F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EACCB" w14:textId="207AC095" w:rsidR="0088076D" w:rsidRPr="00A03390" w:rsidRDefault="0073672F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7DFEF" w14:textId="203AE79A" w:rsidR="0088076D" w:rsidRPr="005831BB" w:rsidRDefault="0073672F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7694CA" w14:textId="77777777" w:rsidR="0088076D" w:rsidRPr="00A03390" w:rsidRDefault="0088076D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A03390"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6CF5F" w14:textId="77777777" w:rsidR="0088076D" w:rsidRPr="005831BB" w:rsidRDefault="0088076D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831BB">
              <w:rPr>
                <w:sz w:val="22"/>
                <w:szCs w:val="22"/>
              </w:rPr>
              <w:t xml:space="preserve">Департамент автомобильных дорог и организации дорожного движения города </w:t>
            </w:r>
            <w:proofErr w:type="spellStart"/>
            <w:r w:rsidRPr="005831BB">
              <w:rPr>
                <w:sz w:val="22"/>
                <w:szCs w:val="22"/>
              </w:rPr>
              <w:t>Ростова</w:t>
            </w:r>
            <w:proofErr w:type="spellEnd"/>
            <w:r w:rsidRPr="005831BB">
              <w:rPr>
                <w:sz w:val="22"/>
                <w:szCs w:val="22"/>
              </w:rPr>
              <w:t>-на-Дону</w:t>
            </w:r>
          </w:p>
          <w:p w14:paraId="0BBE15A7" w14:textId="77777777" w:rsidR="0088076D" w:rsidRPr="005831BB" w:rsidRDefault="0088076D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16C9B" w14:textId="77777777" w:rsidR="0088076D" w:rsidRPr="005831BB" w:rsidRDefault="0088076D" w:rsidP="0088076D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831BB">
              <w:rPr>
                <w:sz w:val="22"/>
                <w:szCs w:val="22"/>
              </w:rPr>
              <w:t>ГАС «Управление»</w:t>
            </w:r>
          </w:p>
        </w:tc>
      </w:tr>
    </w:tbl>
    <w:p w14:paraId="0722EAC7" w14:textId="77777777" w:rsidR="009F312D" w:rsidRPr="00B92226" w:rsidRDefault="009F312D" w:rsidP="00C44FEB">
      <w:pPr>
        <w:widowControl w:val="0"/>
        <w:jc w:val="both"/>
        <w:rPr>
          <w:sz w:val="6"/>
          <w:szCs w:val="6"/>
        </w:rPr>
      </w:pPr>
    </w:p>
    <w:p w14:paraId="619575B6" w14:textId="77777777" w:rsidR="00C61F1A" w:rsidRPr="00B92226" w:rsidRDefault="00C61F1A" w:rsidP="00C44FEB">
      <w:pPr>
        <w:spacing w:line="240" w:lineRule="atLeast"/>
        <w:rPr>
          <w:sz w:val="22"/>
          <w:szCs w:val="22"/>
        </w:rPr>
      </w:pPr>
    </w:p>
    <w:p w14:paraId="3DD1A168" w14:textId="77777777" w:rsidR="008A6952" w:rsidRPr="001E1664" w:rsidRDefault="00111C2C" w:rsidP="00643840">
      <w:pPr>
        <w:spacing w:line="240" w:lineRule="atLeast"/>
        <w:jc w:val="center"/>
        <w:rPr>
          <w:sz w:val="24"/>
        </w:rPr>
      </w:pPr>
      <w:r w:rsidRPr="001E1664">
        <w:rPr>
          <w:sz w:val="24"/>
        </w:rPr>
        <w:t xml:space="preserve">3. </w:t>
      </w:r>
      <w:r w:rsidR="00150635" w:rsidRPr="001E1664">
        <w:rPr>
          <w:sz w:val="24"/>
        </w:rPr>
        <w:t xml:space="preserve">План достижения показателей </w:t>
      </w:r>
      <w:r w:rsidR="00B85737" w:rsidRPr="001E1664">
        <w:rPr>
          <w:sz w:val="24"/>
        </w:rPr>
        <w:t>муниципального</w:t>
      </w:r>
      <w:r w:rsidR="00150635" w:rsidRPr="001E1664">
        <w:rPr>
          <w:sz w:val="24"/>
        </w:rPr>
        <w:t xml:space="preserve"> проекта в </w:t>
      </w:r>
      <w:r w:rsidR="00E410D7" w:rsidRPr="001E1664">
        <w:rPr>
          <w:sz w:val="24"/>
        </w:rPr>
        <w:t xml:space="preserve">2026 </w:t>
      </w:r>
      <w:r w:rsidR="00150635" w:rsidRPr="001E1664">
        <w:rPr>
          <w:sz w:val="24"/>
        </w:rPr>
        <w:t>году</w:t>
      </w:r>
    </w:p>
    <w:p w14:paraId="2E29E7E7" w14:textId="77777777" w:rsidR="00C61F1A" w:rsidRPr="001E1664" w:rsidRDefault="00C61F1A" w:rsidP="00643840">
      <w:pPr>
        <w:spacing w:line="240" w:lineRule="atLeast"/>
        <w:jc w:val="center"/>
        <w:rPr>
          <w:b/>
          <w:sz w:val="10"/>
          <w:szCs w:val="10"/>
        </w:rPr>
      </w:pPr>
    </w:p>
    <w:tbl>
      <w:tblPr>
        <w:tblW w:w="15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18"/>
        <w:gridCol w:w="5442"/>
        <w:gridCol w:w="1276"/>
        <w:gridCol w:w="1559"/>
        <w:gridCol w:w="1559"/>
        <w:gridCol w:w="1701"/>
        <w:gridCol w:w="1559"/>
        <w:gridCol w:w="2127"/>
      </w:tblGrid>
      <w:tr w:rsidR="00150635" w:rsidRPr="001E1664" w14:paraId="5B792F28" w14:textId="77777777" w:rsidTr="00010DB5">
        <w:trPr>
          <w:trHeight w:val="393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B24995" w14:textId="77777777" w:rsidR="00150635" w:rsidRPr="001E1664" w:rsidRDefault="00150635" w:rsidP="0064384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№ п/п</w:t>
            </w:r>
          </w:p>
        </w:tc>
        <w:tc>
          <w:tcPr>
            <w:tcW w:w="5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BDA99B" w14:textId="77777777" w:rsidR="004C3B90" w:rsidRPr="001E1664" w:rsidRDefault="009E3C08" w:rsidP="0064384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 xml:space="preserve">Наименование показателя </w:t>
            </w:r>
          </w:p>
          <w:p w14:paraId="292055EF" w14:textId="77777777" w:rsidR="00150635" w:rsidRPr="001E1664" w:rsidRDefault="009E3C08" w:rsidP="0064384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муниципального проекта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8D7542" w14:textId="77777777" w:rsidR="00150635" w:rsidRPr="001E1664" w:rsidRDefault="00150635" w:rsidP="00643840">
            <w:pPr>
              <w:spacing w:line="240" w:lineRule="atLeast"/>
              <w:jc w:val="center"/>
              <w:rPr>
                <w:color w:val="0070C0"/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D85119" w14:textId="77777777" w:rsidR="00150635" w:rsidRPr="001E1664" w:rsidRDefault="00150635" w:rsidP="0064384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Единица измерения</w:t>
            </w:r>
          </w:p>
          <w:p w14:paraId="16AC0A0C" w14:textId="77777777" w:rsidR="00150635" w:rsidRPr="001E1664" w:rsidRDefault="00150635" w:rsidP="00643840">
            <w:pPr>
              <w:spacing w:line="240" w:lineRule="atLeast"/>
              <w:jc w:val="center"/>
              <w:rPr>
                <w:color w:val="0070C0"/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(по ОКЕИ)</w:t>
            </w:r>
          </w:p>
        </w:tc>
        <w:tc>
          <w:tcPr>
            <w:tcW w:w="69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0A194B" w14:textId="77777777" w:rsidR="00150635" w:rsidRPr="001E1664" w:rsidRDefault="00150635" w:rsidP="00643840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Плановые значения по кварталам</w:t>
            </w:r>
          </w:p>
        </w:tc>
      </w:tr>
      <w:tr w:rsidR="00150635" w:rsidRPr="001E1664" w14:paraId="641BAAE8" w14:textId="77777777" w:rsidTr="00010DB5">
        <w:trPr>
          <w:trHeight w:val="547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12F45C" w14:textId="77777777" w:rsidR="00150635" w:rsidRPr="001E1664" w:rsidRDefault="00150635" w:rsidP="00643840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5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355DAB" w14:textId="77777777" w:rsidR="00150635" w:rsidRPr="001E1664" w:rsidRDefault="00150635" w:rsidP="00643840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572058" w14:textId="77777777" w:rsidR="00150635" w:rsidRPr="001E1664" w:rsidRDefault="00150635" w:rsidP="00643840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80A4CA" w14:textId="77777777" w:rsidR="00150635" w:rsidRPr="001E1664" w:rsidRDefault="00150635" w:rsidP="00643840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3EA48A" w14:textId="77777777" w:rsidR="00150635" w:rsidRPr="001E1664" w:rsidRDefault="00150635" w:rsidP="00643840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I квартал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3AFCBA" w14:textId="77777777" w:rsidR="00150635" w:rsidRPr="001E1664" w:rsidRDefault="00150635" w:rsidP="00643840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II квартал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FE470F" w14:textId="77777777" w:rsidR="00150635" w:rsidRPr="001E1664" w:rsidRDefault="00150635" w:rsidP="00643840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III квартал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F8DBF9" w14:textId="77777777" w:rsidR="00150635" w:rsidRPr="001E1664" w:rsidRDefault="00150635" w:rsidP="00643840">
            <w:pPr>
              <w:jc w:val="center"/>
              <w:rPr>
                <w:b/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IV квартал</w:t>
            </w:r>
          </w:p>
        </w:tc>
      </w:tr>
      <w:tr w:rsidR="00150635" w:rsidRPr="001E1664" w14:paraId="7962A2E5" w14:textId="77777777" w:rsidTr="00010DB5">
        <w:trPr>
          <w:trHeight w:val="23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78831D" w14:textId="77777777" w:rsidR="00150635" w:rsidRPr="001E1664" w:rsidRDefault="00150635" w:rsidP="0064384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1.</w:t>
            </w:r>
          </w:p>
        </w:tc>
        <w:tc>
          <w:tcPr>
            <w:tcW w:w="152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4ABA89" w14:textId="77777777" w:rsidR="000252AC" w:rsidRDefault="007820B6" w:rsidP="00D27F34">
            <w:pPr>
              <w:spacing w:line="240" w:lineRule="atLeast"/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Задача</w:t>
            </w:r>
            <w:r w:rsidR="00AB41DD" w:rsidRPr="001E1664">
              <w:rPr>
                <w:sz w:val="22"/>
                <w:szCs w:val="22"/>
              </w:rPr>
              <w:t xml:space="preserve"> «</w:t>
            </w:r>
            <w:r w:rsidRPr="001E1664">
              <w:rPr>
                <w:sz w:val="22"/>
                <w:szCs w:val="22"/>
              </w:rPr>
              <w:t xml:space="preserve">Повышено качество дорожной сети, в том числе доведено до нормативного состояния </w:t>
            </w:r>
            <w:r w:rsidR="006C5638" w:rsidRPr="005831BB">
              <w:rPr>
                <w:sz w:val="22"/>
                <w:szCs w:val="22"/>
              </w:rPr>
              <w:t>6</w:t>
            </w:r>
            <w:r w:rsidRPr="005831BB">
              <w:rPr>
                <w:sz w:val="22"/>
                <w:szCs w:val="22"/>
              </w:rPr>
              <w:t>1% автомобильных</w:t>
            </w:r>
            <w:r w:rsidRPr="001E1664">
              <w:rPr>
                <w:sz w:val="22"/>
                <w:szCs w:val="22"/>
              </w:rPr>
              <w:t xml:space="preserve"> дорог общего пользования местного значения и искусственные сооружения на них</w:t>
            </w:r>
            <w:r w:rsidR="00AB41DD" w:rsidRPr="001E1664">
              <w:rPr>
                <w:sz w:val="22"/>
                <w:szCs w:val="22"/>
              </w:rPr>
              <w:t>»</w:t>
            </w:r>
          </w:p>
          <w:p w14:paraId="43E31327" w14:textId="77777777" w:rsidR="004F51A8" w:rsidRPr="001E1664" w:rsidRDefault="004F51A8" w:rsidP="00D27F34">
            <w:pPr>
              <w:spacing w:line="240" w:lineRule="atLeast"/>
              <w:rPr>
                <w:i/>
                <w:sz w:val="22"/>
                <w:szCs w:val="22"/>
              </w:rPr>
            </w:pPr>
          </w:p>
        </w:tc>
      </w:tr>
      <w:tr w:rsidR="00150635" w:rsidRPr="001E1664" w14:paraId="2D90CE8C" w14:textId="77777777" w:rsidTr="00010DB5">
        <w:trPr>
          <w:trHeight w:val="38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102254" w14:textId="77777777" w:rsidR="00150635" w:rsidRPr="001E1664" w:rsidRDefault="00150635" w:rsidP="0064384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1.1.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01C328" w14:textId="77777777" w:rsidR="00150635" w:rsidRDefault="00C051D4" w:rsidP="00C051D4">
            <w:pPr>
              <w:spacing w:line="240" w:lineRule="atLeast"/>
              <w:jc w:val="both"/>
              <w:rPr>
                <w:iCs/>
                <w:sz w:val="22"/>
                <w:szCs w:val="22"/>
              </w:rPr>
            </w:pPr>
            <w:r w:rsidRPr="001E1664">
              <w:rPr>
                <w:iCs/>
                <w:sz w:val="22"/>
                <w:szCs w:val="22"/>
              </w:rPr>
              <w:t>Д</w:t>
            </w:r>
            <w:r w:rsidR="000252AC" w:rsidRPr="001E1664">
              <w:rPr>
                <w:iCs/>
                <w:sz w:val="22"/>
                <w:szCs w:val="22"/>
              </w:rPr>
              <w:t>оля автомобильных дорог, соответствующих нормативным требованиям, в их общей протяженности</w:t>
            </w:r>
          </w:p>
          <w:p w14:paraId="24A8E326" w14:textId="77777777" w:rsidR="004F51A8" w:rsidRPr="001E1664" w:rsidRDefault="004F51A8" w:rsidP="00C051D4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1EE7F7" w14:textId="77777777" w:rsidR="00150635" w:rsidRPr="001E1664" w:rsidRDefault="0074257C" w:rsidP="00643840">
            <w:pPr>
              <w:jc w:val="center"/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МП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B5F3A8" w14:textId="77777777" w:rsidR="00150635" w:rsidRPr="001E1664" w:rsidRDefault="000252AC" w:rsidP="0074257C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513080" w14:textId="274B0C6C" w:rsidR="00150635" w:rsidRPr="001E1664" w:rsidRDefault="0073672F" w:rsidP="0064384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BE6861" w14:textId="1C3E0EE0" w:rsidR="00150635" w:rsidRPr="001E1664" w:rsidRDefault="0073672F" w:rsidP="0064384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B745D3" w14:textId="16F8C716" w:rsidR="00150635" w:rsidRPr="001E1664" w:rsidRDefault="00B2033A" w:rsidP="0064384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FEA1C4" w14:textId="08EB0D73" w:rsidR="00150635" w:rsidRPr="001E1664" w:rsidRDefault="00B2033A" w:rsidP="0064384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27508B88" w14:textId="77777777" w:rsidR="009F312D" w:rsidRPr="009F312D" w:rsidRDefault="009F312D" w:rsidP="00C44FEB">
      <w:pPr>
        <w:spacing w:line="240" w:lineRule="atLeast"/>
        <w:rPr>
          <w:sz w:val="2"/>
          <w:szCs w:val="2"/>
        </w:rPr>
      </w:pPr>
    </w:p>
    <w:p w14:paraId="58059C7F" w14:textId="77777777" w:rsidR="00C051D4" w:rsidRDefault="00C051D4" w:rsidP="00C44FEB">
      <w:pPr>
        <w:spacing w:line="240" w:lineRule="atLeast"/>
        <w:jc w:val="center"/>
        <w:rPr>
          <w:rStyle w:val="13"/>
          <w:sz w:val="24"/>
        </w:rPr>
      </w:pPr>
    </w:p>
    <w:p w14:paraId="6A51A7E6" w14:textId="77777777" w:rsidR="004F51A8" w:rsidRDefault="004F51A8" w:rsidP="00C44FEB">
      <w:pPr>
        <w:spacing w:line="240" w:lineRule="atLeast"/>
        <w:jc w:val="center"/>
        <w:rPr>
          <w:rStyle w:val="13"/>
          <w:sz w:val="24"/>
        </w:rPr>
      </w:pPr>
    </w:p>
    <w:p w14:paraId="59A314BF" w14:textId="77777777" w:rsidR="004F51A8" w:rsidRDefault="004F51A8" w:rsidP="00C44FEB">
      <w:pPr>
        <w:spacing w:line="240" w:lineRule="atLeast"/>
        <w:jc w:val="center"/>
        <w:rPr>
          <w:rStyle w:val="13"/>
          <w:sz w:val="24"/>
        </w:rPr>
      </w:pPr>
    </w:p>
    <w:p w14:paraId="605FB655" w14:textId="77777777" w:rsidR="004F51A8" w:rsidRDefault="004F51A8" w:rsidP="00C44FEB">
      <w:pPr>
        <w:spacing w:line="240" w:lineRule="atLeast"/>
        <w:jc w:val="center"/>
        <w:rPr>
          <w:rStyle w:val="13"/>
          <w:sz w:val="24"/>
        </w:rPr>
      </w:pPr>
    </w:p>
    <w:p w14:paraId="52E2B7A4" w14:textId="77777777" w:rsidR="004F51A8" w:rsidRDefault="004F51A8" w:rsidP="00C44FEB">
      <w:pPr>
        <w:spacing w:line="240" w:lineRule="atLeast"/>
        <w:jc w:val="center"/>
        <w:rPr>
          <w:rStyle w:val="13"/>
          <w:sz w:val="24"/>
        </w:rPr>
      </w:pPr>
    </w:p>
    <w:p w14:paraId="5EABE378" w14:textId="77777777" w:rsidR="00402AC0" w:rsidRPr="008F326A" w:rsidRDefault="00402AC0" w:rsidP="00C44FEB">
      <w:pPr>
        <w:spacing w:line="240" w:lineRule="atLeast"/>
        <w:jc w:val="center"/>
        <w:rPr>
          <w:sz w:val="24"/>
        </w:rPr>
      </w:pPr>
      <w:r w:rsidRPr="008F326A">
        <w:rPr>
          <w:rStyle w:val="13"/>
          <w:sz w:val="24"/>
        </w:rPr>
        <w:t>4. Мероприятия (р</w:t>
      </w:r>
      <w:r w:rsidRPr="008F326A">
        <w:rPr>
          <w:sz w:val="24"/>
        </w:rPr>
        <w:t xml:space="preserve">езультаты) </w:t>
      </w:r>
      <w:r w:rsidR="00336FA6" w:rsidRPr="008F326A">
        <w:rPr>
          <w:sz w:val="24"/>
        </w:rPr>
        <w:t>муниципального</w:t>
      </w:r>
      <w:r w:rsidRPr="008F326A">
        <w:rPr>
          <w:sz w:val="24"/>
        </w:rPr>
        <w:t xml:space="preserve"> проекта</w:t>
      </w:r>
    </w:p>
    <w:p w14:paraId="03426B15" w14:textId="77777777" w:rsidR="00F9742A" w:rsidRPr="00C62978" w:rsidRDefault="00F9742A" w:rsidP="00C44FEB">
      <w:pPr>
        <w:spacing w:line="240" w:lineRule="atLeast"/>
        <w:jc w:val="center"/>
        <w:rPr>
          <w:b/>
          <w:sz w:val="24"/>
        </w:rPr>
      </w:pPr>
    </w:p>
    <w:tbl>
      <w:tblPr>
        <w:tblW w:w="1545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2409"/>
        <w:gridCol w:w="1701"/>
        <w:gridCol w:w="1276"/>
        <w:gridCol w:w="709"/>
        <w:gridCol w:w="567"/>
        <w:gridCol w:w="850"/>
        <w:gridCol w:w="851"/>
        <w:gridCol w:w="850"/>
        <w:gridCol w:w="709"/>
        <w:gridCol w:w="709"/>
        <w:gridCol w:w="1701"/>
        <w:gridCol w:w="2693"/>
      </w:tblGrid>
      <w:tr w:rsidR="007820B6" w:rsidRPr="00D216F5" w14:paraId="0513D23A" w14:textId="77777777" w:rsidTr="00F432A8">
        <w:trPr>
          <w:trHeight w:val="39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12BB1B" w14:textId="77777777" w:rsidR="007820B6" w:rsidRPr="009F312D" w:rsidRDefault="007820B6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9F312D">
              <w:rPr>
                <w:sz w:val="22"/>
                <w:szCs w:val="22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A0B050" w14:textId="77777777" w:rsidR="007820B6" w:rsidRPr="009F312D" w:rsidRDefault="007820B6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9F312D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98ABB4" w14:textId="77777777" w:rsidR="007820B6" w:rsidRPr="008F326A" w:rsidRDefault="007820B6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>Наименование муниципальной программы</w:t>
            </w:r>
          </w:p>
          <w:p w14:paraId="3DFFEC89" w14:textId="77777777" w:rsidR="007820B6" w:rsidRPr="008F326A" w:rsidRDefault="007820B6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 xml:space="preserve">города </w:t>
            </w:r>
          </w:p>
          <w:p w14:paraId="1E221CF0" w14:textId="77777777" w:rsidR="007820B6" w:rsidRPr="008F326A" w:rsidRDefault="007820B6" w:rsidP="00C44FEB">
            <w:pPr>
              <w:spacing w:line="240" w:lineRule="atLeast"/>
              <w:jc w:val="center"/>
              <w:rPr>
                <w:color w:val="0070C0"/>
                <w:sz w:val="22"/>
                <w:szCs w:val="22"/>
              </w:rPr>
            </w:pPr>
            <w:proofErr w:type="spellStart"/>
            <w:r w:rsidRPr="008F326A">
              <w:rPr>
                <w:sz w:val="22"/>
                <w:szCs w:val="22"/>
              </w:rPr>
              <w:t>Ростова</w:t>
            </w:r>
            <w:proofErr w:type="spellEnd"/>
            <w:r w:rsidRPr="008F326A">
              <w:rPr>
                <w:sz w:val="22"/>
                <w:szCs w:val="22"/>
              </w:rPr>
              <w:t>-на-Дону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BCDC83" w14:textId="77777777" w:rsidR="007820B6" w:rsidRPr="008F326A" w:rsidRDefault="007820B6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>Единица измерения</w:t>
            </w:r>
            <w:r w:rsidRPr="008F326A">
              <w:rPr>
                <w:sz w:val="22"/>
                <w:szCs w:val="22"/>
              </w:rPr>
              <w:br/>
              <w:t>(по ОКЕИ)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643F57" w14:textId="77777777" w:rsidR="007820B6" w:rsidRPr="008F326A" w:rsidRDefault="007820B6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 xml:space="preserve">Базовое </w:t>
            </w:r>
          </w:p>
          <w:p w14:paraId="2DDEDDD3" w14:textId="77777777" w:rsidR="007820B6" w:rsidRPr="008F326A" w:rsidRDefault="007820B6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F326A">
              <w:rPr>
                <w:sz w:val="22"/>
                <w:szCs w:val="22"/>
              </w:rPr>
              <w:t>значение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0ACCF" w14:textId="77777777" w:rsidR="007820B6" w:rsidRPr="005B29B5" w:rsidRDefault="007820B6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B29B5">
              <w:rPr>
                <w:sz w:val="22"/>
                <w:szCs w:val="22"/>
              </w:rPr>
              <w:t xml:space="preserve">Период, год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227425" w14:textId="77777777" w:rsidR="007820B6" w:rsidRPr="005B29B5" w:rsidRDefault="007820B6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B29B5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CE54FC" w14:textId="77777777" w:rsidR="007820B6" w:rsidRPr="009F312D" w:rsidRDefault="007820B6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9F312D">
              <w:rPr>
                <w:sz w:val="22"/>
                <w:szCs w:val="22"/>
              </w:rPr>
              <w:t xml:space="preserve">Связь с показателями муниципального </w:t>
            </w:r>
          </w:p>
          <w:p w14:paraId="039EFB1A" w14:textId="77777777" w:rsidR="007820B6" w:rsidRPr="009F312D" w:rsidRDefault="007820B6" w:rsidP="00C44FEB">
            <w:pPr>
              <w:spacing w:line="240" w:lineRule="atLeast"/>
              <w:jc w:val="center"/>
              <w:rPr>
                <w:color w:val="0070C0"/>
                <w:sz w:val="22"/>
                <w:szCs w:val="22"/>
              </w:rPr>
            </w:pPr>
            <w:r w:rsidRPr="009F312D">
              <w:rPr>
                <w:sz w:val="22"/>
                <w:szCs w:val="22"/>
              </w:rPr>
              <w:t>проекта</w:t>
            </w:r>
            <w:r w:rsidRPr="009F312D">
              <w:rPr>
                <w:color w:val="0070C0"/>
                <w:sz w:val="22"/>
                <w:szCs w:val="22"/>
              </w:rPr>
              <w:t xml:space="preserve"> </w:t>
            </w:r>
          </w:p>
        </w:tc>
      </w:tr>
      <w:tr w:rsidR="007820B6" w:rsidRPr="00D216F5" w14:paraId="1A2EB376" w14:textId="77777777" w:rsidTr="00F432A8">
        <w:trPr>
          <w:trHeight w:val="712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74B89F" w14:textId="77777777" w:rsidR="007820B6" w:rsidRPr="009F312D" w:rsidRDefault="007820B6" w:rsidP="00C44FEB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BA122" w14:textId="77777777" w:rsidR="007820B6" w:rsidRPr="009F312D" w:rsidRDefault="007820B6" w:rsidP="00C44FEB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C19721" w14:textId="77777777" w:rsidR="007820B6" w:rsidRPr="008F326A" w:rsidRDefault="007820B6" w:rsidP="00C44FEB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F978A" w14:textId="77777777" w:rsidR="007820B6" w:rsidRPr="008F326A" w:rsidRDefault="007820B6" w:rsidP="00C44FEB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F57F11" w14:textId="77777777" w:rsidR="007820B6" w:rsidRPr="008F326A" w:rsidRDefault="009A789B" w:rsidP="00C44FEB">
            <w:pPr>
              <w:spacing w:line="240" w:lineRule="atLeast"/>
              <w:jc w:val="center"/>
              <w:rPr>
                <w:color w:val="0070C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</w:t>
            </w:r>
            <w:r w:rsidR="007820B6" w:rsidRPr="008F326A">
              <w:rPr>
                <w:sz w:val="22"/>
                <w:szCs w:val="22"/>
              </w:rPr>
              <w:t>наче</w:t>
            </w:r>
            <w:proofErr w:type="spellEnd"/>
            <w:r>
              <w:rPr>
                <w:sz w:val="22"/>
                <w:szCs w:val="22"/>
                <w:lang w:val="en-US"/>
              </w:rPr>
              <w:t>-</w:t>
            </w:r>
            <w:proofErr w:type="spellStart"/>
            <w:r w:rsidR="007820B6" w:rsidRPr="008F326A">
              <w:rPr>
                <w:sz w:val="22"/>
                <w:szCs w:val="22"/>
              </w:rPr>
              <w:t>ние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8ABA3" w14:textId="77777777" w:rsidR="007820B6" w:rsidRPr="008F326A" w:rsidRDefault="007820B6" w:rsidP="00C44FEB">
            <w:pPr>
              <w:spacing w:line="240" w:lineRule="atLeast"/>
              <w:jc w:val="center"/>
              <w:rPr>
                <w:bCs/>
                <w:color w:val="0070C0"/>
                <w:sz w:val="22"/>
                <w:szCs w:val="22"/>
              </w:rPr>
            </w:pPr>
            <w:r w:rsidRPr="008F326A">
              <w:rPr>
                <w:bCs/>
                <w:sz w:val="22"/>
                <w:szCs w:val="22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D3474" w14:textId="77777777" w:rsidR="007820B6" w:rsidRPr="005B29B5" w:rsidRDefault="005B29B5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B29B5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20E60" w14:textId="77777777" w:rsidR="007820B6" w:rsidRPr="005B29B5" w:rsidRDefault="005B29B5" w:rsidP="00C44FEB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5B29B5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E3040" w14:textId="77777777" w:rsidR="007820B6" w:rsidRPr="009A789B" w:rsidRDefault="005B29B5" w:rsidP="00C44FEB">
            <w:pPr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  <w:r w:rsidRPr="005B29B5">
              <w:rPr>
                <w:sz w:val="22"/>
                <w:szCs w:val="22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C3A5" w14:textId="77777777" w:rsidR="007820B6" w:rsidRPr="00BB7343" w:rsidRDefault="005B29B5" w:rsidP="00C44FEB">
            <w:pPr>
              <w:rPr>
                <w:sz w:val="22"/>
                <w:szCs w:val="22"/>
              </w:rPr>
            </w:pPr>
            <w:r w:rsidRPr="00BB7343">
              <w:rPr>
                <w:sz w:val="22"/>
                <w:szCs w:val="22"/>
              </w:rPr>
              <w:t>2029</w:t>
            </w:r>
            <w:r w:rsidR="009A789B">
              <w:rPr>
                <w:sz w:val="22"/>
                <w:szCs w:val="22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53DA" w14:textId="77777777" w:rsidR="007820B6" w:rsidRPr="00BB7343" w:rsidRDefault="005B29B5" w:rsidP="00C44FEB">
            <w:pPr>
              <w:rPr>
                <w:sz w:val="22"/>
                <w:szCs w:val="22"/>
              </w:rPr>
            </w:pPr>
            <w:r w:rsidRPr="00BB7343">
              <w:rPr>
                <w:sz w:val="22"/>
                <w:szCs w:val="22"/>
              </w:rPr>
              <w:t>2030</w:t>
            </w:r>
            <w:r w:rsidR="009A789B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78B3E7" w14:textId="77777777" w:rsidR="007820B6" w:rsidRPr="005B29B5" w:rsidRDefault="007820B6" w:rsidP="00C44FE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9A795D" w14:textId="77777777" w:rsidR="007820B6" w:rsidRPr="009F312D" w:rsidRDefault="007820B6" w:rsidP="00C44FEB">
            <w:pPr>
              <w:rPr>
                <w:color w:val="0070C0"/>
                <w:sz w:val="22"/>
                <w:szCs w:val="22"/>
              </w:rPr>
            </w:pPr>
          </w:p>
        </w:tc>
      </w:tr>
      <w:tr w:rsidR="007820B6" w:rsidRPr="00D216F5" w14:paraId="0FACBAEF" w14:textId="77777777" w:rsidTr="00F432A8">
        <w:trPr>
          <w:trHeight w:val="2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A78512" w14:textId="77777777" w:rsidR="007820B6" w:rsidRPr="000D243D" w:rsidRDefault="007820B6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0D243D">
              <w:rPr>
                <w:color w:val="auto"/>
                <w:szCs w:val="22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A8B6CB" w14:textId="77777777" w:rsidR="007820B6" w:rsidRPr="000D243D" w:rsidRDefault="007820B6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0D243D">
              <w:rPr>
                <w:color w:val="auto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794684" w14:textId="77777777" w:rsidR="007820B6" w:rsidRPr="008F326A" w:rsidRDefault="007820B6" w:rsidP="00C44FEB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92F558" w14:textId="77777777" w:rsidR="007820B6" w:rsidRPr="008F326A" w:rsidRDefault="007820B6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AFE11" w14:textId="77777777" w:rsidR="007820B6" w:rsidRPr="008F326A" w:rsidRDefault="007820B6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1CEDC" w14:textId="77777777" w:rsidR="007820B6" w:rsidRPr="008F326A" w:rsidRDefault="007820B6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98AFD" w14:textId="77777777" w:rsidR="007820B6" w:rsidRPr="008F326A" w:rsidRDefault="007820B6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5E72C" w14:textId="77777777" w:rsidR="007820B6" w:rsidRPr="008F326A" w:rsidRDefault="007820B6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8F326A">
              <w:rPr>
                <w:color w:val="auto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265F8" w14:textId="77777777" w:rsidR="007820B6" w:rsidRPr="000D243D" w:rsidRDefault="007820B6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0D243D">
              <w:rPr>
                <w:color w:val="auto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8C8C" w14:textId="77777777" w:rsidR="007820B6" w:rsidRPr="000D243D" w:rsidRDefault="005B29B5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AC35" w14:textId="77777777" w:rsidR="007820B6" w:rsidRPr="000D243D" w:rsidRDefault="005B29B5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551C75" w14:textId="77777777" w:rsidR="007820B6" w:rsidRPr="000D243D" w:rsidRDefault="007820B6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0D243D">
              <w:rPr>
                <w:color w:val="auto"/>
                <w:szCs w:val="22"/>
              </w:rPr>
              <w:t>1</w:t>
            </w:r>
            <w:r w:rsidR="005B29B5">
              <w:rPr>
                <w:color w:val="auto"/>
                <w:szCs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319EFA" w14:textId="77777777" w:rsidR="007820B6" w:rsidRPr="000D243D" w:rsidRDefault="007820B6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0D243D">
              <w:rPr>
                <w:color w:val="auto"/>
                <w:szCs w:val="22"/>
              </w:rPr>
              <w:t>1</w:t>
            </w:r>
            <w:r w:rsidR="005B29B5">
              <w:rPr>
                <w:color w:val="auto"/>
                <w:szCs w:val="22"/>
              </w:rPr>
              <w:t>3</w:t>
            </w:r>
          </w:p>
        </w:tc>
      </w:tr>
      <w:tr w:rsidR="007820B6" w:rsidRPr="00D216F5" w14:paraId="4889B09C" w14:textId="77777777" w:rsidTr="009A789B">
        <w:trPr>
          <w:trHeight w:val="4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8C1BB1" w14:textId="77777777" w:rsidR="007820B6" w:rsidRPr="009F312D" w:rsidRDefault="007820B6" w:rsidP="00C44FE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b/>
                <w:color w:val="auto"/>
                <w:szCs w:val="22"/>
              </w:rPr>
            </w:pPr>
            <w:r w:rsidRPr="009F312D">
              <w:rPr>
                <w:szCs w:val="22"/>
              </w:rPr>
              <w:t>1.</w:t>
            </w:r>
          </w:p>
        </w:tc>
        <w:tc>
          <w:tcPr>
            <w:tcW w:w="150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5055" w14:textId="77777777" w:rsidR="007820B6" w:rsidRPr="001E1664" w:rsidRDefault="007820B6" w:rsidP="00AE7424">
            <w:pPr>
              <w:pStyle w:val="TableParagraph"/>
              <w:tabs>
                <w:tab w:val="left" w:pos="11057"/>
              </w:tabs>
              <w:spacing w:before="10"/>
              <w:ind w:left="9"/>
              <w:jc w:val="both"/>
              <w:rPr>
                <w:b/>
                <w:color w:val="auto"/>
                <w:szCs w:val="22"/>
              </w:rPr>
            </w:pPr>
            <w:r w:rsidRPr="001E1664">
              <w:rPr>
                <w:szCs w:val="22"/>
              </w:rPr>
              <w:t>Задача</w:t>
            </w:r>
            <w:r w:rsidR="000376ED" w:rsidRPr="001E1664">
              <w:rPr>
                <w:szCs w:val="22"/>
              </w:rPr>
              <w:t xml:space="preserve"> «</w:t>
            </w:r>
            <w:r w:rsidRPr="001E1664">
              <w:rPr>
                <w:szCs w:val="22"/>
              </w:rPr>
              <w:t xml:space="preserve">Повышено качество дорожной сети, в том числе доведено до нормативного </w:t>
            </w:r>
            <w:r w:rsidRPr="005831BB">
              <w:rPr>
                <w:szCs w:val="22"/>
              </w:rPr>
              <w:t xml:space="preserve">состояния </w:t>
            </w:r>
            <w:r w:rsidR="00AE7424" w:rsidRPr="005831BB">
              <w:rPr>
                <w:szCs w:val="22"/>
              </w:rPr>
              <w:t>6</w:t>
            </w:r>
            <w:r w:rsidRPr="005831BB">
              <w:rPr>
                <w:szCs w:val="22"/>
              </w:rPr>
              <w:t>1% автомобильных</w:t>
            </w:r>
            <w:r w:rsidRPr="001E1664">
              <w:rPr>
                <w:szCs w:val="22"/>
              </w:rPr>
              <w:t xml:space="preserve"> дорог общего пользования местного значения и искусственные сооружения на них</w:t>
            </w:r>
            <w:r w:rsidR="000376ED" w:rsidRPr="001E1664">
              <w:rPr>
                <w:szCs w:val="22"/>
              </w:rPr>
              <w:t>»</w:t>
            </w:r>
          </w:p>
        </w:tc>
      </w:tr>
      <w:tr w:rsidR="005B29B5" w:rsidRPr="00D216F5" w14:paraId="560FBA63" w14:textId="77777777" w:rsidTr="00F432A8">
        <w:trPr>
          <w:trHeight w:val="6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492171" w14:textId="77777777" w:rsidR="005B29B5" w:rsidRPr="001E1664" w:rsidRDefault="005B29B5" w:rsidP="005B29B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1E1664">
              <w:rPr>
                <w:sz w:val="22"/>
                <w:szCs w:val="22"/>
              </w:rPr>
              <w:t>1.1.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94E4E9" w14:textId="77777777" w:rsidR="001B47CB" w:rsidRDefault="001B47CB" w:rsidP="00AE7424">
            <w:pPr>
              <w:spacing w:line="240" w:lineRule="atLeast"/>
              <w:jc w:val="both"/>
              <w:rPr>
                <w:iCs/>
                <w:sz w:val="22"/>
                <w:szCs w:val="22"/>
              </w:rPr>
            </w:pPr>
            <w:r w:rsidRPr="001E1664">
              <w:rPr>
                <w:iCs/>
                <w:sz w:val="22"/>
                <w:szCs w:val="22"/>
              </w:rPr>
              <w:t xml:space="preserve">Мероприятие (результат) «Приведены в нормативное состояние автомобильные дороги регионального </w:t>
            </w:r>
            <w:r w:rsidR="005A7A6A">
              <w:rPr>
                <w:iCs/>
                <w:sz w:val="22"/>
                <w:szCs w:val="22"/>
              </w:rPr>
              <w:br/>
            </w:r>
            <w:r w:rsidRPr="001E1664">
              <w:rPr>
                <w:iCs/>
                <w:sz w:val="22"/>
                <w:szCs w:val="22"/>
              </w:rPr>
              <w:t xml:space="preserve">или </w:t>
            </w:r>
            <w:proofErr w:type="spellStart"/>
            <w:r w:rsidRPr="001E1664">
              <w:rPr>
                <w:iCs/>
                <w:sz w:val="22"/>
                <w:szCs w:val="22"/>
              </w:rPr>
              <w:t>межмуниципаль</w:t>
            </w:r>
            <w:r w:rsidR="005A7A6A">
              <w:rPr>
                <w:iCs/>
                <w:sz w:val="22"/>
                <w:szCs w:val="22"/>
              </w:rPr>
              <w:t>-</w:t>
            </w:r>
            <w:r w:rsidRPr="001E1664">
              <w:rPr>
                <w:iCs/>
                <w:sz w:val="22"/>
                <w:szCs w:val="22"/>
              </w:rPr>
              <w:t>ного</w:t>
            </w:r>
            <w:proofErr w:type="spellEnd"/>
            <w:r w:rsidRPr="001E1664">
              <w:rPr>
                <w:iCs/>
                <w:sz w:val="22"/>
                <w:szCs w:val="22"/>
              </w:rPr>
              <w:t>, местного значения и искусственные дорожные сооружения на них, а также дорожная сеть городских агломераций»</w:t>
            </w:r>
          </w:p>
          <w:p w14:paraId="081E97F6" w14:textId="77777777" w:rsidR="00964945" w:rsidRPr="001E1664" w:rsidRDefault="00964945" w:rsidP="00AE7424">
            <w:pPr>
              <w:spacing w:line="240" w:lineRule="atLeast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B87FA0" w14:textId="77777777" w:rsidR="005B29B5" w:rsidRPr="00150BC3" w:rsidRDefault="005B29B5" w:rsidP="005B29B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150BC3">
              <w:rPr>
                <w:sz w:val="22"/>
                <w:szCs w:val="22"/>
              </w:rPr>
              <w:t xml:space="preserve">Развитие </w:t>
            </w:r>
            <w:r w:rsidR="005443BF" w:rsidRPr="00150BC3">
              <w:rPr>
                <w:sz w:val="22"/>
                <w:szCs w:val="22"/>
              </w:rPr>
              <w:br/>
            </w:r>
            <w:r w:rsidRPr="00150BC3">
              <w:rPr>
                <w:sz w:val="22"/>
                <w:szCs w:val="22"/>
              </w:rPr>
              <w:t xml:space="preserve">и эксплуатация транспортной инфраструктуры и пассажирского транспорта города </w:t>
            </w:r>
            <w:proofErr w:type="spellStart"/>
            <w:r w:rsidRPr="00150BC3">
              <w:rPr>
                <w:sz w:val="22"/>
                <w:szCs w:val="22"/>
              </w:rPr>
              <w:t>Ростова</w:t>
            </w:r>
            <w:proofErr w:type="spellEnd"/>
            <w:r w:rsidRPr="00150BC3">
              <w:rPr>
                <w:sz w:val="22"/>
                <w:szCs w:val="22"/>
              </w:rPr>
              <w:t>-на-Дону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04ECFF" w14:textId="77777777" w:rsidR="005B29B5" w:rsidRPr="00AC09AE" w:rsidRDefault="00AC09AE" w:rsidP="005B29B5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4E49A" w14:textId="77777777" w:rsidR="005B29B5" w:rsidRPr="005831BB" w:rsidRDefault="009A789B" w:rsidP="00DB59D2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34,88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2CC6C" w14:textId="77777777" w:rsidR="005B29B5" w:rsidRPr="005831BB" w:rsidRDefault="005B29B5" w:rsidP="00DB59D2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 w:rsidRPr="005831BB">
              <w:rPr>
                <w:iCs/>
                <w:sz w:val="22"/>
                <w:szCs w:val="22"/>
              </w:rPr>
              <w:t>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293B53" w14:textId="787823C0" w:rsidR="005B29B5" w:rsidRPr="005831BB" w:rsidRDefault="00E9382B" w:rsidP="00DB59D2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D5D529" w14:textId="144C26EE" w:rsidR="005B29B5" w:rsidRPr="005831BB" w:rsidRDefault="0073672F" w:rsidP="00DB59D2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F8966" w14:textId="487E38E6" w:rsidR="005B29B5" w:rsidRPr="005831BB" w:rsidRDefault="0073672F" w:rsidP="00DB59D2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6B924" w14:textId="77777777" w:rsidR="005B29B5" w:rsidRPr="005831BB" w:rsidRDefault="00AC09AE" w:rsidP="00DB59D2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95E91" w14:textId="77777777" w:rsidR="005B29B5" w:rsidRPr="005831BB" w:rsidRDefault="00AC09AE" w:rsidP="00DB59D2">
            <w:pPr>
              <w:spacing w:line="240" w:lineRule="atLeast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D94E7" w14:textId="77777777" w:rsidR="00A348C3" w:rsidRPr="008A7F09" w:rsidRDefault="00A348C3" w:rsidP="0068496A">
            <w:pPr>
              <w:spacing w:line="240" w:lineRule="atLeast"/>
              <w:jc w:val="center"/>
              <w:rPr>
                <w:i/>
                <w:strike/>
                <w:sz w:val="22"/>
                <w:szCs w:val="22"/>
              </w:rPr>
            </w:pPr>
            <w:r w:rsidRPr="008A7F09">
              <w:rPr>
                <w:sz w:val="22"/>
                <w:szCs w:val="22"/>
              </w:rPr>
              <w:t>Благоустройство территории, ремонт объектов недвижимого имущества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D62C8C" w14:textId="77777777" w:rsidR="005B29B5" w:rsidRPr="008A7F09" w:rsidRDefault="005B29B5" w:rsidP="005B29B5">
            <w:pPr>
              <w:spacing w:line="240" w:lineRule="atLeast"/>
              <w:jc w:val="center"/>
              <w:rPr>
                <w:i/>
                <w:sz w:val="22"/>
                <w:szCs w:val="22"/>
              </w:rPr>
            </w:pPr>
          </w:p>
          <w:p w14:paraId="7377CD66" w14:textId="77777777" w:rsidR="005B29B5" w:rsidRPr="008A7F09" w:rsidRDefault="00C051D4" w:rsidP="005B29B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A7F09">
              <w:rPr>
                <w:iCs/>
                <w:sz w:val="22"/>
                <w:szCs w:val="22"/>
              </w:rPr>
              <w:t>Д</w:t>
            </w:r>
            <w:r w:rsidR="005B29B5" w:rsidRPr="008A7F09">
              <w:rPr>
                <w:iCs/>
                <w:sz w:val="22"/>
                <w:szCs w:val="22"/>
              </w:rPr>
              <w:t>оля автомобильных дорог, соответствующих нормативным требованиям, в их общей протяженности</w:t>
            </w:r>
          </w:p>
        </w:tc>
      </w:tr>
      <w:tr w:rsidR="005B29B5" w:rsidRPr="00D216F5" w14:paraId="09011DEB" w14:textId="77777777" w:rsidTr="009A789B">
        <w:trPr>
          <w:trHeight w:val="913"/>
        </w:trPr>
        <w:tc>
          <w:tcPr>
            <w:tcW w:w="1545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E5D61" w14:textId="5D55778C" w:rsidR="005B29B5" w:rsidRPr="00203669" w:rsidRDefault="00F432A8" w:rsidP="002D2E5A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995201">
              <w:rPr>
                <w:sz w:val="22"/>
                <w:szCs w:val="22"/>
              </w:rPr>
              <w:t>Увеличение протяженности</w:t>
            </w:r>
            <w:r w:rsidR="00203669" w:rsidRPr="00995201">
              <w:rPr>
                <w:sz w:val="22"/>
                <w:szCs w:val="22"/>
              </w:rPr>
              <w:t xml:space="preserve"> отремонтированных </w:t>
            </w:r>
            <w:r w:rsidR="00203669" w:rsidRPr="00995201">
              <w:rPr>
                <w:iCs/>
                <w:sz w:val="22"/>
                <w:szCs w:val="22"/>
              </w:rPr>
              <w:t>автомобильных дорог общего пользования местного значения и искусственны</w:t>
            </w:r>
            <w:r w:rsidR="002D2E5A" w:rsidRPr="00995201">
              <w:rPr>
                <w:iCs/>
                <w:sz w:val="22"/>
                <w:szCs w:val="22"/>
              </w:rPr>
              <w:t>х</w:t>
            </w:r>
            <w:r w:rsidR="00203669" w:rsidRPr="00995201">
              <w:rPr>
                <w:iCs/>
                <w:sz w:val="22"/>
                <w:szCs w:val="22"/>
              </w:rPr>
              <w:t xml:space="preserve"> дорожны</w:t>
            </w:r>
            <w:r w:rsidR="002D2E5A" w:rsidRPr="00995201">
              <w:rPr>
                <w:iCs/>
                <w:sz w:val="22"/>
                <w:szCs w:val="22"/>
              </w:rPr>
              <w:t>х</w:t>
            </w:r>
            <w:r w:rsidR="00203669" w:rsidRPr="00995201">
              <w:rPr>
                <w:iCs/>
                <w:sz w:val="22"/>
                <w:szCs w:val="22"/>
              </w:rPr>
              <w:t xml:space="preserve"> сооружени</w:t>
            </w:r>
            <w:r w:rsidR="002D2E5A" w:rsidRPr="00995201">
              <w:rPr>
                <w:iCs/>
                <w:sz w:val="22"/>
                <w:szCs w:val="22"/>
              </w:rPr>
              <w:t>й</w:t>
            </w:r>
            <w:r w:rsidR="00203669" w:rsidRPr="00995201">
              <w:rPr>
                <w:iCs/>
                <w:sz w:val="22"/>
                <w:szCs w:val="22"/>
              </w:rPr>
              <w:t xml:space="preserve"> на них</w:t>
            </w:r>
            <w:r w:rsidR="00E9382B" w:rsidRPr="00995201">
              <w:rPr>
                <w:iCs/>
                <w:sz w:val="22"/>
                <w:szCs w:val="22"/>
              </w:rPr>
              <w:t xml:space="preserve"> в 2025 году составила 49,0 км, финансирование</w:t>
            </w:r>
            <w:r w:rsidR="00E9382B">
              <w:rPr>
                <w:iCs/>
                <w:sz w:val="22"/>
                <w:szCs w:val="22"/>
              </w:rPr>
              <w:t xml:space="preserve"> за счет средств областного бюджета </w:t>
            </w:r>
            <w:r w:rsidR="00995201">
              <w:rPr>
                <w:iCs/>
                <w:sz w:val="22"/>
                <w:szCs w:val="22"/>
              </w:rPr>
              <w:t>(кредиторская задолженность) произведена в 2026 году.</w:t>
            </w:r>
          </w:p>
        </w:tc>
      </w:tr>
    </w:tbl>
    <w:p w14:paraId="0AE58562" w14:textId="77777777" w:rsidR="00C44566" w:rsidRDefault="00C44566" w:rsidP="00402AC0">
      <w:pPr>
        <w:spacing w:line="240" w:lineRule="atLeast"/>
        <w:rPr>
          <w:i/>
          <w:color w:val="0070C0"/>
          <w:sz w:val="24"/>
        </w:rPr>
      </w:pPr>
    </w:p>
    <w:p w14:paraId="223ABF3E" w14:textId="77777777" w:rsidR="00964945" w:rsidRDefault="00964945" w:rsidP="00402AC0">
      <w:pPr>
        <w:spacing w:line="240" w:lineRule="atLeast"/>
        <w:rPr>
          <w:i/>
          <w:color w:val="0070C0"/>
          <w:sz w:val="24"/>
        </w:rPr>
      </w:pPr>
    </w:p>
    <w:p w14:paraId="42C781AB" w14:textId="77777777" w:rsidR="00964945" w:rsidRDefault="00964945" w:rsidP="00402AC0">
      <w:pPr>
        <w:spacing w:line="240" w:lineRule="atLeast"/>
        <w:rPr>
          <w:i/>
          <w:color w:val="0070C0"/>
          <w:sz w:val="24"/>
        </w:rPr>
      </w:pPr>
    </w:p>
    <w:p w14:paraId="7AC65648" w14:textId="77777777" w:rsidR="00964945" w:rsidRDefault="00964945" w:rsidP="00402AC0">
      <w:pPr>
        <w:spacing w:line="240" w:lineRule="atLeast"/>
        <w:rPr>
          <w:i/>
          <w:color w:val="0070C0"/>
          <w:sz w:val="24"/>
        </w:rPr>
      </w:pPr>
    </w:p>
    <w:p w14:paraId="25E90E34" w14:textId="77777777" w:rsidR="00964945" w:rsidRDefault="00964945" w:rsidP="00402AC0">
      <w:pPr>
        <w:spacing w:line="240" w:lineRule="atLeast"/>
        <w:rPr>
          <w:i/>
          <w:color w:val="0070C0"/>
          <w:sz w:val="24"/>
        </w:rPr>
      </w:pPr>
    </w:p>
    <w:p w14:paraId="78D2B914" w14:textId="77777777" w:rsidR="00964945" w:rsidRDefault="00964945" w:rsidP="00402AC0">
      <w:pPr>
        <w:spacing w:line="240" w:lineRule="atLeast"/>
        <w:rPr>
          <w:i/>
          <w:color w:val="0070C0"/>
          <w:sz w:val="24"/>
        </w:rPr>
      </w:pPr>
    </w:p>
    <w:p w14:paraId="47132C73" w14:textId="77777777" w:rsidR="00964945" w:rsidRDefault="00964945" w:rsidP="00402AC0">
      <w:pPr>
        <w:spacing w:line="240" w:lineRule="atLeast"/>
        <w:rPr>
          <w:i/>
          <w:color w:val="0070C0"/>
          <w:sz w:val="24"/>
        </w:rPr>
      </w:pPr>
    </w:p>
    <w:p w14:paraId="459D1F1A" w14:textId="77777777" w:rsidR="00964945" w:rsidRDefault="00964945" w:rsidP="00402AC0">
      <w:pPr>
        <w:spacing w:line="240" w:lineRule="atLeast"/>
        <w:rPr>
          <w:i/>
          <w:color w:val="0070C0"/>
          <w:sz w:val="24"/>
        </w:rPr>
      </w:pPr>
    </w:p>
    <w:p w14:paraId="37BF14CB" w14:textId="77777777" w:rsidR="00964945" w:rsidRDefault="00964945" w:rsidP="00402AC0">
      <w:pPr>
        <w:spacing w:line="240" w:lineRule="atLeast"/>
        <w:rPr>
          <w:i/>
          <w:color w:val="0070C0"/>
          <w:sz w:val="24"/>
        </w:rPr>
      </w:pPr>
    </w:p>
    <w:p w14:paraId="388D7C40" w14:textId="77777777" w:rsidR="00AD54BB" w:rsidRPr="009A6E3B" w:rsidRDefault="00AD54BB" w:rsidP="009A6E3B">
      <w:pPr>
        <w:spacing w:line="240" w:lineRule="atLeast"/>
        <w:jc w:val="center"/>
        <w:rPr>
          <w:rStyle w:val="13"/>
          <w:sz w:val="24"/>
          <w:szCs w:val="24"/>
        </w:rPr>
      </w:pPr>
      <w:r w:rsidRPr="009A6E3B">
        <w:rPr>
          <w:rStyle w:val="13"/>
          <w:sz w:val="24"/>
          <w:szCs w:val="24"/>
        </w:rPr>
        <w:lastRenderedPageBreak/>
        <w:t>5. Финансовое обеспечение реализации муниципального проекта</w:t>
      </w:r>
    </w:p>
    <w:p w14:paraId="26E46830" w14:textId="77777777" w:rsidR="001670B6" w:rsidRDefault="001670B6" w:rsidP="009A6E3B">
      <w:pPr>
        <w:spacing w:line="240" w:lineRule="atLeast"/>
        <w:jc w:val="center"/>
        <w:rPr>
          <w:b/>
          <w:sz w:val="24"/>
        </w:rPr>
      </w:pPr>
    </w:p>
    <w:tbl>
      <w:tblPr>
        <w:tblW w:w="15593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6096"/>
        <w:gridCol w:w="1559"/>
        <w:gridCol w:w="1134"/>
        <w:gridCol w:w="1134"/>
        <w:gridCol w:w="1134"/>
        <w:gridCol w:w="1276"/>
        <w:gridCol w:w="2693"/>
      </w:tblGrid>
      <w:tr w:rsidR="00010DB5" w:rsidRPr="009A6E3B" w14:paraId="4B1B8479" w14:textId="77777777" w:rsidTr="00010DB5">
        <w:trPr>
          <w:trHeight w:val="47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DB11C" w14:textId="77777777" w:rsidR="00010DB5" w:rsidRPr="009A6E3B" w:rsidRDefault="00010DB5" w:rsidP="009A6E3B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 xml:space="preserve">№ </w:t>
            </w:r>
            <w:r w:rsidRPr="009A6E3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005770" w14:textId="77777777" w:rsidR="00010DB5" w:rsidRPr="009A6E3B" w:rsidRDefault="00010DB5" w:rsidP="009A6E3B">
            <w:pPr>
              <w:jc w:val="center"/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Наименование мероприятия (результата)</w:t>
            </w:r>
          </w:p>
          <w:p w14:paraId="30273C7B" w14:textId="77777777" w:rsidR="00010DB5" w:rsidRPr="000E3889" w:rsidRDefault="00010DB5" w:rsidP="009A6E3B">
            <w:pPr>
              <w:jc w:val="center"/>
              <w:rPr>
                <w:strike/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 xml:space="preserve">и </w:t>
            </w:r>
            <w:r w:rsidRPr="004210F6">
              <w:rPr>
                <w:sz w:val="22"/>
                <w:szCs w:val="22"/>
              </w:rPr>
              <w:t>источник</w:t>
            </w:r>
            <w:r w:rsidRPr="009A6E3B">
              <w:rPr>
                <w:sz w:val="22"/>
                <w:szCs w:val="22"/>
              </w:rPr>
              <w:t>и финансирования</w:t>
            </w:r>
          </w:p>
        </w:tc>
        <w:tc>
          <w:tcPr>
            <w:tcW w:w="6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7F786" w14:textId="77777777" w:rsidR="00010DB5" w:rsidRPr="004210F6" w:rsidRDefault="00010DB5" w:rsidP="004210F6">
            <w:pPr>
              <w:jc w:val="center"/>
              <w:rPr>
                <w:sz w:val="22"/>
                <w:szCs w:val="22"/>
              </w:rPr>
            </w:pPr>
            <w:r w:rsidRPr="004210F6">
              <w:rPr>
                <w:sz w:val="22"/>
                <w:szCs w:val="22"/>
              </w:rPr>
              <w:t>Объем</w:t>
            </w:r>
            <w:r w:rsidRPr="009A6E3B">
              <w:rPr>
                <w:sz w:val="22"/>
                <w:szCs w:val="22"/>
              </w:rPr>
              <w:t xml:space="preserve"> финансового обеспечения </w:t>
            </w:r>
            <w:r w:rsidRPr="009A6E3B">
              <w:rPr>
                <w:sz w:val="22"/>
                <w:szCs w:val="22"/>
              </w:rPr>
              <w:br/>
            </w:r>
            <w:r w:rsidRPr="004210F6">
              <w:rPr>
                <w:sz w:val="22"/>
                <w:szCs w:val="22"/>
              </w:rPr>
              <w:t>по годам реализации</w:t>
            </w:r>
            <w:r w:rsidRPr="009A6E3B">
              <w:rPr>
                <w:sz w:val="22"/>
                <w:szCs w:val="22"/>
              </w:rPr>
              <w:t xml:space="preserve"> (</w:t>
            </w:r>
            <w:r w:rsidRPr="004210F6">
              <w:rPr>
                <w:sz w:val="22"/>
                <w:szCs w:val="22"/>
              </w:rPr>
              <w:t>тыс. рублей</w:t>
            </w:r>
            <w:r w:rsidRPr="009A6E3B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EFBC67" w14:textId="77777777" w:rsidR="00010DB5" w:rsidRPr="009A6E3B" w:rsidRDefault="00010DB5" w:rsidP="004210F6">
            <w:pPr>
              <w:jc w:val="center"/>
              <w:rPr>
                <w:sz w:val="22"/>
                <w:szCs w:val="22"/>
              </w:rPr>
            </w:pPr>
            <w:r w:rsidRPr="004210F6">
              <w:rPr>
                <w:sz w:val="22"/>
                <w:szCs w:val="22"/>
              </w:rPr>
              <w:t>Всего</w:t>
            </w:r>
            <w:r w:rsidRPr="004210F6">
              <w:rPr>
                <w:sz w:val="22"/>
                <w:szCs w:val="22"/>
              </w:rPr>
              <w:br/>
            </w:r>
            <w:r w:rsidRPr="009A6E3B">
              <w:rPr>
                <w:sz w:val="22"/>
                <w:szCs w:val="22"/>
              </w:rPr>
              <w:t>(</w:t>
            </w:r>
            <w:r w:rsidRPr="004210F6">
              <w:rPr>
                <w:sz w:val="22"/>
                <w:szCs w:val="22"/>
              </w:rPr>
              <w:t>тыс. рублей</w:t>
            </w:r>
            <w:r w:rsidRPr="009A6E3B">
              <w:rPr>
                <w:sz w:val="22"/>
                <w:szCs w:val="22"/>
              </w:rPr>
              <w:t>)</w:t>
            </w:r>
          </w:p>
        </w:tc>
      </w:tr>
      <w:tr w:rsidR="00010DB5" w:rsidRPr="009A6E3B" w14:paraId="3FDA0F59" w14:textId="77777777" w:rsidTr="00010DB5">
        <w:trPr>
          <w:trHeight w:val="24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5F39D" w14:textId="77777777" w:rsidR="00010DB5" w:rsidRPr="009A6E3B" w:rsidRDefault="00010DB5" w:rsidP="009A6E3B">
            <w:pPr>
              <w:rPr>
                <w:sz w:val="22"/>
                <w:szCs w:val="22"/>
              </w:rPr>
            </w:pPr>
          </w:p>
        </w:tc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FD02F" w14:textId="77777777" w:rsidR="00010DB5" w:rsidRPr="009A6E3B" w:rsidRDefault="00010DB5" w:rsidP="009A6E3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F2888C" w14:textId="77777777" w:rsidR="00010DB5" w:rsidRPr="009A6E3B" w:rsidRDefault="00010DB5" w:rsidP="009A6E3B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6D24CC" w14:textId="77777777" w:rsidR="00010DB5" w:rsidRPr="009A6E3B" w:rsidRDefault="00010DB5" w:rsidP="009A6E3B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979F4" w14:textId="77777777" w:rsidR="00010DB5" w:rsidRPr="009A6E3B" w:rsidRDefault="00010DB5" w:rsidP="00777DC8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694B" w14:textId="77777777" w:rsidR="00010DB5" w:rsidRPr="009A6E3B" w:rsidRDefault="00010DB5" w:rsidP="0001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5291" w14:textId="77777777" w:rsidR="00010DB5" w:rsidRPr="009A6E3B" w:rsidRDefault="00010DB5" w:rsidP="00010D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842DE" w14:textId="77777777" w:rsidR="00010DB5" w:rsidRPr="009A6E3B" w:rsidRDefault="00010DB5" w:rsidP="009A6E3B">
            <w:pPr>
              <w:rPr>
                <w:sz w:val="22"/>
                <w:szCs w:val="22"/>
              </w:rPr>
            </w:pPr>
          </w:p>
        </w:tc>
      </w:tr>
      <w:tr w:rsidR="00010DB5" w:rsidRPr="009A6E3B" w14:paraId="0A26E715" w14:textId="77777777" w:rsidTr="00010DB5">
        <w:trPr>
          <w:trHeight w:val="2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B94DC" w14:textId="77777777" w:rsidR="00010DB5" w:rsidRPr="009A6E3B" w:rsidRDefault="00010DB5" w:rsidP="009A6E3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9A6E3B">
              <w:rPr>
                <w:color w:val="auto"/>
                <w:szCs w:val="22"/>
              </w:rPr>
              <w:t>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DA995C" w14:textId="77777777" w:rsidR="00010DB5" w:rsidRPr="009A6E3B" w:rsidRDefault="00010DB5" w:rsidP="009A6E3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9A6E3B">
              <w:rPr>
                <w:color w:val="auto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3A254D" w14:textId="77777777" w:rsidR="00010DB5" w:rsidRPr="009A6E3B" w:rsidRDefault="00010DB5" w:rsidP="009A6E3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F4BB" w14:textId="77777777" w:rsidR="00010DB5" w:rsidRPr="009A6E3B" w:rsidRDefault="00010DB5" w:rsidP="009A6E3B">
            <w:pPr>
              <w:spacing w:line="240" w:lineRule="atLeast"/>
              <w:ind w:left="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A8A38" w14:textId="77777777" w:rsidR="00010DB5" w:rsidRPr="009A6E3B" w:rsidRDefault="00010DB5" w:rsidP="009A6E3B">
            <w:pPr>
              <w:spacing w:line="240" w:lineRule="atLeast"/>
              <w:ind w:left="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497B" w14:textId="77777777" w:rsidR="00010DB5" w:rsidRDefault="00010DB5" w:rsidP="009A6E3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C3EE" w14:textId="77777777" w:rsidR="00010DB5" w:rsidRDefault="00010DB5" w:rsidP="009A6E3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596FE8" w14:textId="77777777" w:rsidR="00010DB5" w:rsidRPr="009A6E3B" w:rsidRDefault="00010DB5" w:rsidP="009A6E3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8</w:t>
            </w:r>
          </w:p>
        </w:tc>
      </w:tr>
      <w:tr w:rsidR="00B86542" w:rsidRPr="009A6E3B" w14:paraId="6BEB2E08" w14:textId="77777777" w:rsidTr="00891C62">
        <w:trPr>
          <w:trHeight w:val="2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7BD544" w14:textId="77777777" w:rsidR="00B86542" w:rsidRPr="009A6E3B" w:rsidRDefault="00B86542" w:rsidP="009A6E3B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1.</w:t>
            </w:r>
          </w:p>
        </w:tc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53DD" w14:textId="77777777" w:rsidR="00B86542" w:rsidRDefault="00B86542" w:rsidP="003A70D2">
            <w:pPr>
              <w:pStyle w:val="TableParagraph"/>
              <w:tabs>
                <w:tab w:val="left" w:pos="11057"/>
              </w:tabs>
              <w:spacing w:before="10"/>
              <w:ind w:left="9"/>
              <w:rPr>
                <w:color w:val="auto"/>
                <w:szCs w:val="22"/>
              </w:rPr>
            </w:pPr>
            <w:r w:rsidRPr="001E1664">
              <w:rPr>
                <w:szCs w:val="22"/>
              </w:rPr>
              <w:t xml:space="preserve">Задача «Повышено качество дорожной сети, в том числе доведено до нормативного </w:t>
            </w:r>
            <w:r w:rsidRPr="005831BB">
              <w:rPr>
                <w:szCs w:val="22"/>
              </w:rPr>
              <w:t>состояния 61% автомобильных</w:t>
            </w:r>
            <w:r w:rsidRPr="001E1664">
              <w:rPr>
                <w:szCs w:val="22"/>
              </w:rPr>
              <w:t xml:space="preserve"> дорог общего пользования местного значения и искусственные сооружения на них»</w:t>
            </w:r>
          </w:p>
        </w:tc>
      </w:tr>
      <w:tr w:rsidR="003042DA" w:rsidRPr="009A6E3B" w14:paraId="3AE584FB" w14:textId="77777777" w:rsidTr="00010DB5">
        <w:trPr>
          <w:trHeight w:val="6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51E690" w14:textId="77777777" w:rsidR="003042DA" w:rsidRPr="009A6E3B" w:rsidRDefault="003042DA" w:rsidP="003042DA">
            <w:pPr>
              <w:spacing w:after="60" w:line="240" w:lineRule="atLeast"/>
              <w:jc w:val="both"/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1.1.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6ED51" w14:textId="77777777" w:rsidR="003042DA" w:rsidRDefault="003042DA" w:rsidP="003042DA">
            <w:pPr>
              <w:jc w:val="both"/>
              <w:rPr>
                <w:sz w:val="22"/>
                <w:szCs w:val="22"/>
              </w:rPr>
            </w:pPr>
            <w:r w:rsidRPr="001E1664">
              <w:rPr>
                <w:iCs/>
                <w:sz w:val="22"/>
                <w:szCs w:val="22"/>
              </w:rPr>
              <w:t>Мероприятие (результат) «</w:t>
            </w:r>
            <w:r w:rsidRPr="001E1664">
              <w:rPr>
                <w:sz w:val="22"/>
                <w:szCs w:val="22"/>
              </w:rPr>
              <w:t>Приведены в нормативное состояние автомобильные дороги регионального или</w:t>
            </w:r>
            <w:r>
              <w:rPr>
                <w:sz w:val="22"/>
                <w:szCs w:val="22"/>
              </w:rPr>
              <w:t xml:space="preserve"> </w:t>
            </w:r>
            <w:r w:rsidRPr="001E1664">
              <w:rPr>
                <w:sz w:val="22"/>
                <w:szCs w:val="22"/>
              </w:rPr>
              <w:t>межмуниципального, местного значения и искусственные дорожные сооружения на них, а также дорожная сеть городских агломераций»</w:t>
            </w:r>
          </w:p>
          <w:p w14:paraId="59CB0F72" w14:textId="77777777" w:rsidR="003042DA" w:rsidRPr="001B47CB" w:rsidRDefault="003042DA" w:rsidP="003042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1C6C24" w14:textId="644587B4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266 248,0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6D9838" w14:textId="3DCF6EB9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5487B" w14:textId="0F57FFC4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49A3" w14:textId="77777777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B979" w14:textId="77777777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B326D4" w14:textId="7F1336F0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266 248,0</w:t>
            </w:r>
          </w:p>
        </w:tc>
      </w:tr>
      <w:tr w:rsidR="003042DA" w:rsidRPr="009A6E3B" w14:paraId="738FEAB0" w14:textId="77777777" w:rsidTr="00010DB5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2B75AA" w14:textId="77777777" w:rsidR="003042DA" w:rsidRPr="009A6E3B" w:rsidRDefault="003042DA" w:rsidP="003042DA">
            <w:pPr>
              <w:spacing w:after="60" w:line="240" w:lineRule="atLeast"/>
              <w:jc w:val="both"/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>1</w:t>
            </w:r>
            <w:r w:rsidRPr="009A6E3B">
              <w:rPr>
                <w:sz w:val="22"/>
                <w:szCs w:val="22"/>
              </w:rPr>
              <w:t>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4DC47D" w14:textId="77777777" w:rsidR="003042DA" w:rsidRPr="009A6E3B" w:rsidRDefault="003042DA" w:rsidP="003042DA">
            <w:pPr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77BF0F" w14:textId="55491034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266 248,0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E97F82" w14:textId="59D7714B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D8EFF" w14:textId="3DFBC15E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8E58" w14:textId="77777777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D1A2" w14:textId="77777777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7F23DF" w14:textId="1F2F8356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266 248,0</w:t>
            </w:r>
          </w:p>
        </w:tc>
      </w:tr>
      <w:tr w:rsidR="003042DA" w:rsidRPr="009A6E3B" w14:paraId="0B5D2234" w14:textId="77777777" w:rsidTr="00010DB5">
        <w:trPr>
          <w:trHeight w:val="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2B697B" w14:textId="77777777" w:rsidR="003042DA" w:rsidRPr="009A6E3B" w:rsidRDefault="003042DA" w:rsidP="003042DA">
            <w:pPr>
              <w:spacing w:after="60" w:line="240" w:lineRule="atLeast"/>
              <w:jc w:val="both"/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>2</w:t>
            </w:r>
            <w:r w:rsidRPr="009A6E3B">
              <w:rPr>
                <w:sz w:val="22"/>
                <w:szCs w:val="22"/>
              </w:rPr>
              <w:t>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7A8426" w14:textId="77777777" w:rsidR="003042DA" w:rsidRPr="009A6E3B" w:rsidRDefault="003042DA" w:rsidP="003042DA">
            <w:pPr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2C985E" w14:textId="5397D6B8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DE43F0" w14:textId="39222C07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11658" w14:textId="7E3611B4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04BC" w14:textId="77777777" w:rsidR="003042DA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872C" w14:textId="77777777" w:rsidR="003042DA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438BF6" w14:textId="7CCE2E50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042DA" w:rsidRPr="009A6E3B" w14:paraId="13EFE7BD" w14:textId="77777777" w:rsidTr="00010DB5">
        <w:trPr>
          <w:trHeight w:val="332"/>
        </w:trPr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F5E376" w14:textId="77777777" w:rsidR="003042DA" w:rsidRPr="009A6E3B" w:rsidRDefault="003042DA" w:rsidP="003042DA">
            <w:pPr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 xml:space="preserve">ИТОГО </w:t>
            </w:r>
            <w:r w:rsidRPr="00EF6CD6">
              <w:rPr>
                <w:sz w:val="22"/>
                <w:szCs w:val="22"/>
              </w:rPr>
              <w:t>ПО МУНИЦИПАЛЬНОМУ ПРОЕКТУ,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23CCAF" w14:textId="67D609C6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266 248,0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700C80" w14:textId="57ED0418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C4372" w14:textId="6EFFE3F4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480E" w14:textId="77777777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FA2F" w14:textId="77777777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76A049" w14:textId="66AA2001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266 248,0</w:t>
            </w:r>
          </w:p>
        </w:tc>
      </w:tr>
      <w:tr w:rsidR="003042DA" w:rsidRPr="009A6E3B" w14:paraId="3FBFE32C" w14:textId="77777777" w:rsidTr="00010DB5">
        <w:trPr>
          <w:trHeight w:val="404"/>
        </w:trPr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A019E" w14:textId="77777777" w:rsidR="003042DA" w:rsidRPr="009A6E3B" w:rsidRDefault="003042DA" w:rsidP="003042DA">
            <w:pPr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3D00F0" w14:textId="1941D1E4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266 248,0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59B874" w14:textId="3AC2E848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5F5A3" w14:textId="69D8F88E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2A3C" w14:textId="77777777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063B" w14:textId="77777777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0DD562" w14:textId="279AAF31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266 248,0</w:t>
            </w:r>
          </w:p>
        </w:tc>
      </w:tr>
      <w:tr w:rsidR="003042DA" w:rsidRPr="009A6E3B" w14:paraId="56EBC4DD" w14:textId="77777777" w:rsidTr="00010DB5">
        <w:trPr>
          <w:trHeight w:val="423"/>
        </w:trPr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AEF45" w14:textId="77777777" w:rsidR="003042DA" w:rsidRPr="009A6E3B" w:rsidRDefault="003042DA" w:rsidP="003042DA">
            <w:pPr>
              <w:rPr>
                <w:sz w:val="22"/>
                <w:szCs w:val="22"/>
              </w:rPr>
            </w:pPr>
            <w:r w:rsidRPr="009A6E3B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39ED33" w14:textId="0D1DCCF5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4DB423" w14:textId="6255EAA5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49128" w14:textId="43C45599" w:rsidR="003042DA" w:rsidRPr="006B6713" w:rsidRDefault="003042DA" w:rsidP="003042DA">
            <w:pPr>
              <w:tabs>
                <w:tab w:val="left" w:pos="225"/>
                <w:tab w:val="center" w:pos="539"/>
              </w:tabs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A1B1" w14:textId="77777777" w:rsidR="003042DA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EE60" w14:textId="77777777" w:rsidR="003042DA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99A215" w14:textId="743FA2B2" w:rsidR="003042DA" w:rsidRPr="006B6713" w:rsidRDefault="003042DA" w:rsidP="003042DA">
            <w:pPr>
              <w:spacing w:after="60"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</w:tbl>
    <w:p w14:paraId="2DEC25D5" w14:textId="77777777" w:rsidR="009231A1" w:rsidRDefault="009231A1" w:rsidP="009A6E3B">
      <w:pPr>
        <w:jc w:val="both"/>
        <w:rPr>
          <w:sz w:val="22"/>
          <w:szCs w:val="22"/>
          <w:highlight w:val="cyan"/>
        </w:rPr>
      </w:pPr>
    </w:p>
    <w:p w14:paraId="57742429" w14:textId="77777777" w:rsidR="000701E3" w:rsidRDefault="000701E3" w:rsidP="009A6E3B">
      <w:pPr>
        <w:jc w:val="both"/>
        <w:rPr>
          <w:sz w:val="22"/>
          <w:szCs w:val="22"/>
          <w:highlight w:val="cyan"/>
        </w:rPr>
      </w:pPr>
    </w:p>
    <w:p w14:paraId="1D9C1330" w14:textId="77777777" w:rsidR="009A66FD" w:rsidRDefault="007E7416" w:rsidP="00CC7386">
      <w:pPr>
        <w:jc w:val="center"/>
        <w:rPr>
          <w:sz w:val="24"/>
        </w:rPr>
      </w:pPr>
      <w:r w:rsidRPr="00157E24">
        <w:rPr>
          <w:sz w:val="24"/>
        </w:rPr>
        <w:t>6</w:t>
      </w:r>
      <w:r w:rsidR="009A66FD" w:rsidRPr="00157E24">
        <w:rPr>
          <w:sz w:val="24"/>
        </w:rPr>
        <w:t>. Дополнительная информация</w:t>
      </w:r>
      <w:r w:rsidR="000D6B94" w:rsidRPr="00157E24">
        <w:rPr>
          <w:sz w:val="24"/>
        </w:rPr>
        <w:t xml:space="preserve"> </w:t>
      </w:r>
    </w:p>
    <w:p w14:paraId="0798C732" w14:textId="77777777" w:rsidR="00A97EF0" w:rsidRPr="00157E24" w:rsidRDefault="00A97EF0" w:rsidP="00CC7386">
      <w:pPr>
        <w:jc w:val="center"/>
        <w:rPr>
          <w:sz w:val="24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01"/>
      </w:tblGrid>
      <w:tr w:rsidR="00892328" w:rsidRPr="00CC7386" w14:paraId="0EC8EE7E" w14:textId="77777777" w:rsidTr="00010DB5">
        <w:trPr>
          <w:trHeight w:val="803"/>
        </w:trPr>
        <w:tc>
          <w:tcPr>
            <w:tcW w:w="1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E89D5" w14:textId="77777777" w:rsidR="009A66FD" w:rsidRDefault="009A66FD" w:rsidP="00CC7386">
            <w:pPr>
              <w:rPr>
                <w:i/>
                <w:sz w:val="24"/>
              </w:rPr>
            </w:pPr>
          </w:p>
          <w:p w14:paraId="158E4A66" w14:textId="77777777" w:rsidR="00E75D52" w:rsidRPr="00CC7386" w:rsidRDefault="00E75D52" w:rsidP="009A6998">
            <w:pPr>
              <w:rPr>
                <w:i/>
                <w:sz w:val="24"/>
              </w:rPr>
            </w:pPr>
          </w:p>
        </w:tc>
      </w:tr>
    </w:tbl>
    <w:p w14:paraId="4D721D88" w14:textId="77777777" w:rsidR="00964945" w:rsidRDefault="00964945" w:rsidP="001875C9">
      <w:pPr>
        <w:pStyle w:val="110"/>
        <w:tabs>
          <w:tab w:val="left" w:pos="851"/>
          <w:tab w:val="left" w:pos="11057"/>
        </w:tabs>
        <w:rPr>
          <w:rFonts w:ascii="Times New Roman" w:hAnsi="Times New Roman"/>
          <w:b w:val="0"/>
          <w:color w:val="auto"/>
        </w:rPr>
      </w:pPr>
    </w:p>
    <w:p w14:paraId="2DE3C85E" w14:textId="77777777" w:rsidR="00E75D52" w:rsidRDefault="00E75D52" w:rsidP="00E75D52"/>
    <w:p w14:paraId="168A8F73" w14:textId="77777777" w:rsidR="00E75D52" w:rsidRDefault="00E75D52" w:rsidP="00E75D52"/>
    <w:p w14:paraId="5CADE553" w14:textId="77777777" w:rsidR="00E75D52" w:rsidRDefault="00E75D52" w:rsidP="00E75D52"/>
    <w:p w14:paraId="164383FC" w14:textId="77777777" w:rsidR="00E75D52" w:rsidRDefault="00E75D52" w:rsidP="00E75D52"/>
    <w:p w14:paraId="372B246D" w14:textId="77777777" w:rsidR="00E75D52" w:rsidRDefault="00E75D52" w:rsidP="00E75D52"/>
    <w:p w14:paraId="0D214730" w14:textId="485173D6" w:rsidR="00E75D52" w:rsidRDefault="00E75D52" w:rsidP="00E75D52"/>
    <w:p w14:paraId="77D5A53E" w14:textId="77777777" w:rsidR="003042DA" w:rsidRPr="00E75D52" w:rsidRDefault="003042DA" w:rsidP="00E75D52"/>
    <w:p w14:paraId="50B4AAE4" w14:textId="77777777" w:rsidR="00F6556F" w:rsidRDefault="00C04CCA" w:rsidP="001875C9">
      <w:pPr>
        <w:pStyle w:val="110"/>
        <w:tabs>
          <w:tab w:val="left" w:pos="851"/>
          <w:tab w:val="left" w:pos="11057"/>
        </w:tabs>
        <w:rPr>
          <w:rFonts w:ascii="Times New Roman" w:hAnsi="Times New Roman"/>
          <w:b w:val="0"/>
          <w:color w:val="auto"/>
        </w:rPr>
      </w:pPr>
      <w:r w:rsidRPr="00157E24">
        <w:rPr>
          <w:rFonts w:ascii="Times New Roman" w:hAnsi="Times New Roman"/>
          <w:b w:val="0"/>
          <w:color w:val="auto"/>
        </w:rPr>
        <w:lastRenderedPageBreak/>
        <w:t>7</w:t>
      </w:r>
      <w:r w:rsidR="00F74935" w:rsidRPr="00157E24">
        <w:rPr>
          <w:rFonts w:ascii="Times New Roman" w:hAnsi="Times New Roman"/>
          <w:b w:val="0"/>
          <w:color w:val="auto"/>
        </w:rPr>
        <w:t>. План реализации муниципального проекта</w:t>
      </w:r>
      <w:r w:rsidR="00F6556F" w:rsidRPr="00157E24">
        <w:rPr>
          <w:rFonts w:ascii="Times New Roman" w:hAnsi="Times New Roman"/>
          <w:b w:val="0"/>
          <w:color w:val="auto"/>
        </w:rPr>
        <w:t xml:space="preserve"> </w:t>
      </w:r>
    </w:p>
    <w:p w14:paraId="3E0CDE58" w14:textId="77777777" w:rsidR="00A97EF0" w:rsidRPr="00A97EF0" w:rsidRDefault="00A97EF0" w:rsidP="00A97EF0"/>
    <w:tbl>
      <w:tblPr>
        <w:tblW w:w="15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4536"/>
        <w:gridCol w:w="1276"/>
        <w:gridCol w:w="1134"/>
        <w:gridCol w:w="2268"/>
        <w:gridCol w:w="1984"/>
        <w:gridCol w:w="3544"/>
      </w:tblGrid>
      <w:tr w:rsidR="003020F8" w:rsidRPr="001875C9" w14:paraId="4AD36B78" w14:textId="77777777" w:rsidTr="00010DB5">
        <w:trPr>
          <w:trHeight w:val="393"/>
        </w:trPr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BAB6EE" w14:textId="77777777" w:rsidR="00405649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 xml:space="preserve">№ </w:t>
            </w:r>
          </w:p>
          <w:p w14:paraId="2C087D96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C6B503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Наименование</w:t>
            </w:r>
          </w:p>
          <w:p w14:paraId="4E1B25E8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 xml:space="preserve">мероприятия (результата), </w:t>
            </w:r>
          </w:p>
          <w:p w14:paraId="028A0BC1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контрольной точки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F18FC2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Срок реализации</w:t>
            </w:r>
          </w:p>
          <w:p w14:paraId="4224B223" w14:textId="77777777" w:rsidR="003020F8" w:rsidRPr="001875C9" w:rsidRDefault="003020F8" w:rsidP="001875C9">
            <w:pPr>
              <w:spacing w:line="21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D2BD14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Ответственный исполнитель</w:t>
            </w:r>
          </w:p>
          <w:p w14:paraId="73AC60AF" w14:textId="77777777" w:rsidR="003020F8" w:rsidRPr="001875C9" w:rsidRDefault="003020F8" w:rsidP="001875C9">
            <w:pPr>
              <w:spacing w:line="216" w:lineRule="auto"/>
              <w:jc w:val="center"/>
              <w:rPr>
                <w:color w:val="0070C0"/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(</w:t>
            </w:r>
            <w:r w:rsidR="00ED3DF3">
              <w:rPr>
                <w:sz w:val="22"/>
                <w:szCs w:val="22"/>
              </w:rPr>
              <w:t xml:space="preserve">ФИО, </w:t>
            </w:r>
            <w:r w:rsidRPr="001875C9">
              <w:rPr>
                <w:sz w:val="22"/>
                <w:szCs w:val="22"/>
              </w:rPr>
              <w:t>должность)</w:t>
            </w:r>
            <w:r w:rsidR="005805A3" w:rsidRPr="001875C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061129" w14:textId="77777777" w:rsidR="003020F8" w:rsidRPr="00B45417" w:rsidRDefault="003020F8" w:rsidP="001875C9">
            <w:pPr>
              <w:spacing w:line="216" w:lineRule="auto"/>
              <w:jc w:val="center"/>
              <w:rPr>
                <w:strike/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 xml:space="preserve">Вид </w:t>
            </w:r>
            <w:r w:rsidR="00041D22" w:rsidRPr="001875C9">
              <w:rPr>
                <w:sz w:val="22"/>
                <w:szCs w:val="22"/>
              </w:rPr>
              <w:br/>
              <w:t>и характеристика подтверждающего документа</w:t>
            </w:r>
          </w:p>
          <w:p w14:paraId="7ECD27D5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E23B2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Информационная система (источник данных)</w:t>
            </w:r>
          </w:p>
          <w:p w14:paraId="452C2D52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</w:tr>
      <w:tr w:rsidR="003020F8" w:rsidRPr="001875C9" w14:paraId="76136DF9" w14:textId="77777777" w:rsidTr="00010DB5">
        <w:trPr>
          <w:trHeight w:val="499"/>
        </w:trPr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EBBC7" w14:textId="77777777" w:rsidR="003020F8" w:rsidRPr="001875C9" w:rsidRDefault="003020F8" w:rsidP="001875C9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068B53" w14:textId="77777777" w:rsidR="003020F8" w:rsidRPr="001875C9" w:rsidRDefault="003020F8" w:rsidP="001875C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1BB44F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начало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E12DA3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окончание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A0B87B" w14:textId="77777777" w:rsidR="003020F8" w:rsidRPr="001875C9" w:rsidRDefault="003020F8" w:rsidP="001875C9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D22099" w14:textId="77777777" w:rsidR="003020F8" w:rsidRPr="001875C9" w:rsidRDefault="003020F8" w:rsidP="001875C9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396639" w14:textId="77777777" w:rsidR="003020F8" w:rsidRPr="001875C9" w:rsidRDefault="003020F8" w:rsidP="001875C9">
            <w:pPr>
              <w:rPr>
                <w:color w:val="0070C0"/>
                <w:sz w:val="22"/>
                <w:szCs w:val="22"/>
              </w:rPr>
            </w:pPr>
          </w:p>
        </w:tc>
      </w:tr>
      <w:tr w:rsidR="003020F8" w:rsidRPr="001875C9" w14:paraId="0C89ECF6" w14:textId="77777777" w:rsidTr="00010DB5">
        <w:trPr>
          <w:trHeight w:val="25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6EDE6B" w14:textId="77777777" w:rsidR="003020F8" w:rsidRPr="001875C9" w:rsidRDefault="003020F8" w:rsidP="001875C9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579D8A" w14:textId="77777777" w:rsidR="003020F8" w:rsidRPr="001875C9" w:rsidRDefault="003020F8" w:rsidP="001875C9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439BD7" w14:textId="77777777" w:rsidR="003020F8" w:rsidRPr="001875C9" w:rsidRDefault="003020F8" w:rsidP="001875C9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BE3F60" w14:textId="77777777" w:rsidR="003020F8" w:rsidRPr="001875C9" w:rsidRDefault="003020F8" w:rsidP="001875C9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922F87" w14:textId="77777777" w:rsidR="003020F8" w:rsidRPr="001875C9" w:rsidRDefault="00147D19" w:rsidP="001875C9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605DD" w14:textId="77777777" w:rsidR="003020F8" w:rsidRPr="001875C9" w:rsidRDefault="00147D19" w:rsidP="001875C9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BD57D" w14:textId="77777777" w:rsidR="003020F8" w:rsidRPr="001875C9" w:rsidRDefault="00147D19" w:rsidP="001875C9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Cs w:val="22"/>
              </w:rPr>
            </w:pPr>
            <w:r w:rsidRPr="001875C9">
              <w:rPr>
                <w:color w:val="auto"/>
                <w:szCs w:val="22"/>
              </w:rPr>
              <w:t>7</w:t>
            </w:r>
          </w:p>
        </w:tc>
      </w:tr>
      <w:tr w:rsidR="00855CA4" w:rsidRPr="001875C9" w14:paraId="3B0A31B5" w14:textId="77777777" w:rsidTr="00010DB5">
        <w:trPr>
          <w:trHeight w:val="28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5456F6" w14:textId="77777777" w:rsidR="00855CA4" w:rsidRPr="001875C9" w:rsidRDefault="00855CA4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1.</w:t>
            </w:r>
          </w:p>
        </w:tc>
        <w:tc>
          <w:tcPr>
            <w:tcW w:w="147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8DAAF" w14:textId="77777777" w:rsidR="00855CA4" w:rsidRPr="001875C9" w:rsidRDefault="00855CA4" w:rsidP="00BE0B41">
            <w:pPr>
              <w:pStyle w:val="TableParagraph"/>
              <w:tabs>
                <w:tab w:val="left" w:pos="11057"/>
              </w:tabs>
              <w:spacing w:before="10"/>
              <w:jc w:val="both"/>
              <w:rPr>
                <w:color w:val="auto"/>
                <w:szCs w:val="22"/>
              </w:rPr>
            </w:pPr>
            <w:r w:rsidRPr="001875C9">
              <w:rPr>
                <w:szCs w:val="22"/>
              </w:rPr>
              <w:t>Задача</w:t>
            </w:r>
            <w:r w:rsidR="00985053">
              <w:rPr>
                <w:szCs w:val="22"/>
              </w:rPr>
              <w:t xml:space="preserve"> «</w:t>
            </w:r>
            <w:r w:rsidR="00985053" w:rsidRPr="007820B6">
              <w:rPr>
                <w:szCs w:val="22"/>
              </w:rPr>
              <w:t xml:space="preserve">Повышено качество дорожной сети, в том числе доведено до нормативного </w:t>
            </w:r>
            <w:r w:rsidR="00985053" w:rsidRPr="005831BB">
              <w:rPr>
                <w:szCs w:val="22"/>
              </w:rPr>
              <w:t xml:space="preserve">состояния </w:t>
            </w:r>
            <w:r w:rsidR="00BE0B41" w:rsidRPr="005831BB">
              <w:rPr>
                <w:szCs w:val="22"/>
              </w:rPr>
              <w:t>6</w:t>
            </w:r>
            <w:r w:rsidR="00985053" w:rsidRPr="005831BB">
              <w:rPr>
                <w:szCs w:val="22"/>
              </w:rPr>
              <w:t>1% автомобильных</w:t>
            </w:r>
            <w:r w:rsidR="00985053" w:rsidRPr="007820B6">
              <w:rPr>
                <w:szCs w:val="22"/>
              </w:rPr>
              <w:t xml:space="preserve"> дорог общего пользования местного значения и искусственные сооружения на них</w:t>
            </w:r>
            <w:r w:rsidR="00985053">
              <w:rPr>
                <w:szCs w:val="22"/>
              </w:rPr>
              <w:t>»</w:t>
            </w:r>
          </w:p>
        </w:tc>
      </w:tr>
      <w:tr w:rsidR="003020F8" w:rsidRPr="001875C9" w14:paraId="18C23127" w14:textId="77777777" w:rsidTr="00010DB5">
        <w:trPr>
          <w:trHeight w:val="352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21C732" w14:textId="77777777" w:rsidR="003020F8" w:rsidRPr="001875C9" w:rsidRDefault="003020F8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E385DB" w14:textId="77777777" w:rsidR="003020F8" w:rsidRPr="00E83711" w:rsidRDefault="003020F8" w:rsidP="00E83711">
            <w:pPr>
              <w:widowControl w:val="0"/>
              <w:spacing w:line="216" w:lineRule="auto"/>
              <w:jc w:val="both"/>
              <w:outlineLvl w:val="0"/>
              <w:rPr>
                <w:sz w:val="22"/>
                <w:szCs w:val="22"/>
              </w:rPr>
            </w:pPr>
            <w:r w:rsidRPr="00E83711">
              <w:rPr>
                <w:sz w:val="22"/>
                <w:szCs w:val="22"/>
              </w:rPr>
              <w:t>Мероприятие (результат)</w:t>
            </w:r>
            <w:r w:rsidR="00985053" w:rsidRPr="00E83711">
              <w:rPr>
                <w:sz w:val="22"/>
                <w:szCs w:val="22"/>
              </w:rPr>
              <w:t xml:space="preserve"> </w:t>
            </w:r>
            <w:r w:rsidR="00023324" w:rsidRPr="007B460A">
              <w:rPr>
                <w:iCs/>
                <w:sz w:val="22"/>
                <w:szCs w:val="22"/>
              </w:rPr>
              <w:t>«</w:t>
            </w:r>
            <w:r w:rsidR="00023324" w:rsidRPr="007B460A">
              <w:rPr>
                <w:sz w:val="22"/>
                <w:szCs w:val="22"/>
              </w:rPr>
              <w:t xml:space="preserve">Приведены </w:t>
            </w:r>
            <w:r w:rsidR="005A7A6A">
              <w:rPr>
                <w:sz w:val="22"/>
                <w:szCs w:val="22"/>
              </w:rPr>
              <w:br/>
            </w:r>
            <w:r w:rsidR="00023324" w:rsidRPr="007B460A">
              <w:rPr>
                <w:sz w:val="22"/>
                <w:szCs w:val="22"/>
              </w:rPr>
              <w:t xml:space="preserve">в нормативное состояние автомобильные дороги регионального или </w:t>
            </w:r>
            <w:proofErr w:type="spellStart"/>
            <w:r w:rsidR="00023324" w:rsidRPr="007B460A">
              <w:rPr>
                <w:sz w:val="22"/>
                <w:szCs w:val="22"/>
              </w:rPr>
              <w:t>межмуниципаль</w:t>
            </w:r>
            <w:r w:rsidR="005A7A6A">
              <w:rPr>
                <w:sz w:val="22"/>
                <w:szCs w:val="22"/>
              </w:rPr>
              <w:t>-</w:t>
            </w:r>
            <w:r w:rsidR="00023324" w:rsidRPr="007B460A">
              <w:rPr>
                <w:sz w:val="22"/>
                <w:szCs w:val="22"/>
              </w:rPr>
              <w:t>ного</w:t>
            </w:r>
            <w:proofErr w:type="spellEnd"/>
            <w:r w:rsidR="00023324" w:rsidRPr="007B460A">
              <w:rPr>
                <w:sz w:val="22"/>
                <w:szCs w:val="22"/>
              </w:rPr>
              <w:t>, местного значения и искусственные дорожные сооружения на них, а также дорожная сеть городских агломераций»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930158" w14:textId="77777777" w:rsidR="003020F8" w:rsidRPr="007B460A" w:rsidRDefault="00985053" w:rsidP="00E83711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B460A">
              <w:rPr>
                <w:sz w:val="22"/>
                <w:szCs w:val="22"/>
              </w:rPr>
              <w:t>01.01.202</w:t>
            </w:r>
            <w:r w:rsidR="00E83711" w:rsidRPr="007B460A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A75E30" w14:textId="76D0B5F2" w:rsidR="003020F8" w:rsidRPr="007B460A" w:rsidRDefault="00BA0965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B460A">
              <w:rPr>
                <w:sz w:val="22"/>
                <w:szCs w:val="22"/>
              </w:rPr>
              <w:t>3</w:t>
            </w:r>
            <w:r w:rsidR="009A6998">
              <w:rPr>
                <w:sz w:val="22"/>
                <w:szCs w:val="22"/>
              </w:rPr>
              <w:t>0</w:t>
            </w:r>
            <w:r w:rsidRPr="007B460A">
              <w:rPr>
                <w:sz w:val="22"/>
                <w:szCs w:val="22"/>
              </w:rPr>
              <w:t>.</w:t>
            </w:r>
            <w:r w:rsidR="009A6998">
              <w:rPr>
                <w:sz w:val="22"/>
                <w:szCs w:val="22"/>
              </w:rPr>
              <w:t>06</w:t>
            </w:r>
            <w:r w:rsidRPr="007B460A">
              <w:rPr>
                <w:sz w:val="22"/>
                <w:szCs w:val="22"/>
              </w:rPr>
              <w:t>.20</w:t>
            </w:r>
            <w:r w:rsidR="003C7E0F">
              <w:rPr>
                <w:sz w:val="22"/>
                <w:szCs w:val="22"/>
              </w:rPr>
              <w:t>2</w:t>
            </w:r>
            <w:r w:rsidR="009A6998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D553BE" w14:textId="77777777" w:rsidR="003020F8" w:rsidRPr="00ED3DF3" w:rsidRDefault="00ED3DF3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D3DF3">
              <w:rPr>
                <w:sz w:val="22"/>
                <w:szCs w:val="22"/>
              </w:rPr>
              <w:t xml:space="preserve">Зубанов Сергей Анатольевич, директор муниципального казенного учреждения «Дирекция </w:t>
            </w:r>
            <w:r w:rsidRPr="00ED3DF3">
              <w:rPr>
                <w:sz w:val="22"/>
                <w:szCs w:val="22"/>
              </w:rPr>
              <w:br/>
              <w:t xml:space="preserve">по строительству объектов транспортной инфраструктуры </w:t>
            </w:r>
            <w:r>
              <w:rPr>
                <w:sz w:val="22"/>
                <w:szCs w:val="22"/>
              </w:rPr>
              <w:br/>
            </w:r>
            <w:r w:rsidRPr="00ED3DF3">
              <w:rPr>
                <w:sz w:val="22"/>
                <w:szCs w:val="22"/>
              </w:rPr>
              <w:t xml:space="preserve">г. </w:t>
            </w:r>
            <w:proofErr w:type="spellStart"/>
            <w:r w:rsidRPr="00ED3DF3">
              <w:rPr>
                <w:sz w:val="22"/>
                <w:szCs w:val="22"/>
              </w:rPr>
              <w:t>Ростова</w:t>
            </w:r>
            <w:proofErr w:type="spellEnd"/>
            <w:r w:rsidRPr="00ED3DF3">
              <w:rPr>
                <w:sz w:val="22"/>
                <w:szCs w:val="22"/>
              </w:rPr>
              <w:t>-на-Дону»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FA870C" w14:textId="77777777" w:rsidR="003020F8" w:rsidRPr="00BA0965" w:rsidRDefault="007B460A" w:rsidP="001875C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Отчет о реализации муниципального проекта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1BCE31" w14:textId="77777777" w:rsidR="003020F8" w:rsidRPr="00BA0965" w:rsidRDefault="00307B05" w:rsidP="001875C9">
            <w:pPr>
              <w:jc w:val="center"/>
              <w:rPr>
                <w:sz w:val="22"/>
                <w:szCs w:val="22"/>
              </w:rPr>
            </w:pPr>
            <w:r w:rsidRPr="00BA0965">
              <w:rPr>
                <w:sz w:val="22"/>
                <w:szCs w:val="22"/>
              </w:rPr>
              <w:t>Х</w:t>
            </w:r>
          </w:p>
        </w:tc>
      </w:tr>
      <w:tr w:rsidR="004F581E" w:rsidRPr="001875C9" w14:paraId="3B5B9939" w14:textId="77777777" w:rsidTr="00891C62">
        <w:trPr>
          <w:trHeight w:val="502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F69B35" w14:textId="5EE56423" w:rsidR="004F581E" w:rsidRPr="001875C9" w:rsidRDefault="004F581E" w:rsidP="004F581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1.</w:t>
            </w:r>
            <w:proofErr w:type="gramStart"/>
            <w:r w:rsidRPr="001875C9">
              <w:rPr>
                <w:sz w:val="22"/>
                <w:szCs w:val="22"/>
              </w:rPr>
              <w:t>1.К.</w:t>
            </w:r>
            <w:proofErr w:type="gramEnd"/>
            <w:r w:rsidR="009A6998">
              <w:rPr>
                <w:sz w:val="22"/>
                <w:szCs w:val="22"/>
              </w:rPr>
              <w:t>1</w:t>
            </w:r>
            <w:r w:rsidRPr="001875C9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AD1DFE" w14:textId="77777777" w:rsidR="004F581E" w:rsidRPr="00E83711" w:rsidRDefault="004F581E" w:rsidP="004F581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E83711">
              <w:rPr>
                <w:sz w:val="22"/>
                <w:szCs w:val="22"/>
              </w:rPr>
              <w:t>Контрольная точка</w:t>
            </w:r>
            <w:r w:rsidRPr="00E83711">
              <w:rPr>
                <w:i/>
                <w:sz w:val="22"/>
                <w:szCs w:val="22"/>
              </w:rPr>
              <w:t xml:space="preserve"> «</w:t>
            </w:r>
            <w:r w:rsidRPr="00E83711">
              <w:rPr>
                <w:sz w:val="22"/>
                <w:szCs w:val="22"/>
              </w:rPr>
              <w:t xml:space="preserve">Произведена оплата </w:t>
            </w:r>
            <w:r>
              <w:rPr>
                <w:sz w:val="22"/>
                <w:szCs w:val="22"/>
              </w:rPr>
              <w:br/>
            </w:r>
            <w:r w:rsidRPr="00E83711">
              <w:rPr>
                <w:sz w:val="22"/>
                <w:szCs w:val="22"/>
              </w:rPr>
              <w:t>за выполненные работы</w:t>
            </w:r>
            <w:r w:rsidRPr="00E83711">
              <w:rPr>
                <w:i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6455AB" w14:textId="77777777" w:rsidR="004F581E" w:rsidRPr="001875C9" w:rsidRDefault="004F581E" w:rsidP="004F581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1875C9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374408" w14:textId="0B0808EA" w:rsidR="004F581E" w:rsidRDefault="009A6998" w:rsidP="004F581E">
            <w:pPr>
              <w:spacing w:line="216" w:lineRule="auto"/>
              <w:jc w:val="center"/>
              <w:rPr>
                <w:sz w:val="22"/>
                <w:szCs w:val="22"/>
              </w:rPr>
            </w:pPr>
            <w:bookmarkStart w:id="0" w:name="_Hlk210053880"/>
            <w:r>
              <w:rPr>
                <w:sz w:val="22"/>
                <w:szCs w:val="22"/>
              </w:rPr>
              <w:t>30</w:t>
            </w:r>
            <w:r w:rsidR="004F581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06</w:t>
            </w:r>
            <w:r w:rsidR="004F581E">
              <w:rPr>
                <w:sz w:val="22"/>
                <w:szCs w:val="22"/>
              </w:rPr>
              <w:t>.2026</w:t>
            </w:r>
            <w:bookmarkEnd w:id="0"/>
          </w:p>
          <w:p w14:paraId="20D2037B" w14:textId="1AA00A9E" w:rsidR="004F581E" w:rsidRPr="00BA0965" w:rsidRDefault="004F581E" w:rsidP="004F581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DC545C" w14:textId="77777777" w:rsidR="004F581E" w:rsidRPr="00BA0965" w:rsidRDefault="004F581E" w:rsidP="004F581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A83D89">
              <w:rPr>
                <w:sz w:val="22"/>
                <w:szCs w:val="22"/>
              </w:rPr>
              <w:t xml:space="preserve">Зубанов Сергей Анатольевич, директор муниципального казенного учреждения «Дирекция </w:t>
            </w:r>
            <w:r w:rsidRPr="00A83D89">
              <w:rPr>
                <w:sz w:val="22"/>
                <w:szCs w:val="22"/>
              </w:rPr>
              <w:br/>
              <w:t xml:space="preserve">по строительству объектов транспортной инфраструктуры </w:t>
            </w:r>
            <w:r w:rsidRPr="00A83D89">
              <w:rPr>
                <w:sz w:val="22"/>
                <w:szCs w:val="22"/>
              </w:rPr>
              <w:br/>
              <w:t xml:space="preserve">г. </w:t>
            </w:r>
            <w:proofErr w:type="spellStart"/>
            <w:r w:rsidRPr="00A83D89">
              <w:rPr>
                <w:sz w:val="22"/>
                <w:szCs w:val="22"/>
              </w:rPr>
              <w:t>Ростова</w:t>
            </w:r>
            <w:proofErr w:type="spellEnd"/>
            <w:r w:rsidRPr="00A83D89">
              <w:rPr>
                <w:sz w:val="22"/>
                <w:szCs w:val="22"/>
              </w:rPr>
              <w:t>-на-Дону»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9D2820" w14:textId="77777777" w:rsidR="004F581E" w:rsidRPr="00BB0155" w:rsidRDefault="004F581E" w:rsidP="004F581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3A0EEC">
              <w:rPr>
                <w:color w:val="000000"/>
                <w:sz w:val="23"/>
                <w:szCs w:val="23"/>
              </w:rPr>
              <w:t>Платежное поручение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191585" w14:textId="77777777" w:rsidR="004F581E" w:rsidRPr="00157B7C" w:rsidRDefault="004F581E" w:rsidP="004F581E">
            <w:pPr>
              <w:spacing w:line="216" w:lineRule="auto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FF632B">
              <w:rPr>
                <w:color w:val="000000"/>
                <w:sz w:val="22"/>
                <w:szCs w:val="22"/>
              </w:rPr>
              <w:t xml:space="preserve">Единая информационная система </w:t>
            </w:r>
            <w:r>
              <w:rPr>
                <w:color w:val="000000"/>
                <w:sz w:val="22"/>
                <w:szCs w:val="22"/>
              </w:rPr>
              <w:br/>
            </w:r>
            <w:r w:rsidRPr="00FF632B">
              <w:rPr>
                <w:color w:val="000000"/>
                <w:sz w:val="22"/>
                <w:szCs w:val="22"/>
              </w:rPr>
              <w:t>в сфере закупок</w:t>
            </w:r>
          </w:p>
        </w:tc>
      </w:tr>
    </w:tbl>
    <w:p w14:paraId="4411F25A" w14:textId="77777777" w:rsidR="00295A30" w:rsidRDefault="00295A30" w:rsidP="00570C3D">
      <w:pPr>
        <w:spacing w:after="200"/>
        <w:contextualSpacing/>
        <w:rPr>
          <w:rFonts w:eastAsia="Calibri"/>
          <w:sz w:val="24"/>
          <w:szCs w:val="24"/>
          <w:lang w:eastAsia="en-US"/>
        </w:rPr>
      </w:pPr>
    </w:p>
    <w:sectPr w:rsidR="00295A30" w:rsidSect="00CB3E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/>
      <w:pgMar w:top="567" w:right="851" w:bottom="568" w:left="56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08244" w14:textId="77777777" w:rsidR="009021F1" w:rsidRDefault="009021F1">
      <w:r>
        <w:separator/>
      </w:r>
    </w:p>
  </w:endnote>
  <w:endnote w:type="continuationSeparator" w:id="0">
    <w:p w14:paraId="6A0BA7E0" w14:textId="77777777" w:rsidR="009021F1" w:rsidRDefault="0090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96705" w14:textId="77777777" w:rsidR="004E1484" w:rsidRDefault="004E1484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231ECFA" w14:textId="77777777" w:rsidR="004E1484" w:rsidRDefault="004E148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8754" w14:textId="77777777" w:rsidR="00EC5D98" w:rsidRDefault="00EC5D98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BE0D57">
      <w:rPr>
        <w:noProof/>
      </w:rPr>
      <w:t>2</w:t>
    </w:r>
    <w:r>
      <w:fldChar w:fldCharType="end"/>
    </w:r>
  </w:p>
  <w:p w14:paraId="790F92CE" w14:textId="77777777" w:rsidR="004E1484" w:rsidRPr="00F357AE" w:rsidRDefault="004E1484" w:rsidP="00476F55">
    <w:pPr>
      <w:pStyle w:val="a7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75D87" w14:textId="77777777" w:rsidR="00CB3E2F" w:rsidRDefault="00CB3E2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E3551" w14:textId="77777777" w:rsidR="009021F1" w:rsidRDefault="009021F1">
      <w:r>
        <w:separator/>
      </w:r>
    </w:p>
  </w:footnote>
  <w:footnote w:type="continuationSeparator" w:id="0">
    <w:p w14:paraId="21153FE6" w14:textId="77777777" w:rsidR="009021F1" w:rsidRDefault="00902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F406C" w14:textId="77777777" w:rsidR="00CB3E2F" w:rsidRDefault="00CB3E2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B4021" w14:textId="77777777" w:rsidR="00CB3E2F" w:rsidRDefault="00CB3E2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B0E2C" w14:textId="77777777" w:rsidR="00CB3E2F" w:rsidRDefault="00CB3E2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3" type="#_x0000_t75" style="width:12pt;height:12pt" o:bullet="t">
        <v:imagedata r:id="rId1" o:title=""/>
      </v:shape>
    </w:pict>
  </w:numPicBullet>
  <w:abstractNum w:abstractNumId="0" w15:restartNumberingAfterBreak="0">
    <w:nsid w:val="05B511EC"/>
    <w:multiLevelType w:val="multilevel"/>
    <w:tmpl w:val="83DAC042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6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72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abstractNum w:abstractNumId="1" w15:restartNumberingAfterBreak="0">
    <w:nsid w:val="07EE6337"/>
    <w:multiLevelType w:val="multilevel"/>
    <w:tmpl w:val="08F036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84C5D0D"/>
    <w:multiLevelType w:val="multilevel"/>
    <w:tmpl w:val="ECB8E3A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F1103"/>
    <w:multiLevelType w:val="multilevel"/>
    <w:tmpl w:val="916A2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2210A"/>
    <w:multiLevelType w:val="multilevel"/>
    <w:tmpl w:val="ECB8E3A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0797A"/>
    <w:multiLevelType w:val="multilevel"/>
    <w:tmpl w:val="0D3E829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4B438FF"/>
    <w:multiLevelType w:val="multilevel"/>
    <w:tmpl w:val="7FD8E52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70F2A4E"/>
    <w:multiLevelType w:val="hybridMultilevel"/>
    <w:tmpl w:val="47923A88"/>
    <w:lvl w:ilvl="0" w:tplc="E45E6D2C">
      <w:numFmt w:val="bullet"/>
      <w:lvlText w:val="–"/>
      <w:lvlJc w:val="left"/>
      <w:pPr>
        <w:ind w:left="14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C3272">
      <w:numFmt w:val="bullet"/>
      <w:lvlText w:val="•"/>
      <w:lvlJc w:val="left"/>
      <w:pPr>
        <w:ind w:left="1174" w:hanging="236"/>
      </w:pPr>
      <w:rPr>
        <w:rFonts w:hint="default"/>
        <w:lang w:val="ru-RU" w:eastAsia="en-US" w:bidi="ar-SA"/>
      </w:rPr>
    </w:lvl>
    <w:lvl w:ilvl="2" w:tplc="AF84C9A2">
      <w:numFmt w:val="bullet"/>
      <w:lvlText w:val="•"/>
      <w:lvlJc w:val="left"/>
      <w:pPr>
        <w:ind w:left="2209" w:hanging="236"/>
      </w:pPr>
      <w:rPr>
        <w:rFonts w:hint="default"/>
        <w:lang w:val="ru-RU" w:eastAsia="en-US" w:bidi="ar-SA"/>
      </w:rPr>
    </w:lvl>
    <w:lvl w:ilvl="3" w:tplc="BF62B7C4">
      <w:numFmt w:val="bullet"/>
      <w:lvlText w:val="•"/>
      <w:lvlJc w:val="left"/>
      <w:pPr>
        <w:ind w:left="3244" w:hanging="236"/>
      </w:pPr>
      <w:rPr>
        <w:rFonts w:hint="default"/>
        <w:lang w:val="ru-RU" w:eastAsia="en-US" w:bidi="ar-SA"/>
      </w:rPr>
    </w:lvl>
    <w:lvl w:ilvl="4" w:tplc="8C10ADF2">
      <w:numFmt w:val="bullet"/>
      <w:lvlText w:val="•"/>
      <w:lvlJc w:val="left"/>
      <w:pPr>
        <w:ind w:left="4279" w:hanging="236"/>
      </w:pPr>
      <w:rPr>
        <w:rFonts w:hint="default"/>
        <w:lang w:val="ru-RU" w:eastAsia="en-US" w:bidi="ar-SA"/>
      </w:rPr>
    </w:lvl>
    <w:lvl w:ilvl="5" w:tplc="D2047190">
      <w:numFmt w:val="bullet"/>
      <w:lvlText w:val="•"/>
      <w:lvlJc w:val="left"/>
      <w:pPr>
        <w:ind w:left="5314" w:hanging="236"/>
      </w:pPr>
      <w:rPr>
        <w:rFonts w:hint="default"/>
        <w:lang w:val="ru-RU" w:eastAsia="en-US" w:bidi="ar-SA"/>
      </w:rPr>
    </w:lvl>
    <w:lvl w:ilvl="6" w:tplc="3F38CF2C">
      <w:numFmt w:val="bullet"/>
      <w:lvlText w:val="•"/>
      <w:lvlJc w:val="left"/>
      <w:pPr>
        <w:ind w:left="6349" w:hanging="236"/>
      </w:pPr>
      <w:rPr>
        <w:rFonts w:hint="default"/>
        <w:lang w:val="ru-RU" w:eastAsia="en-US" w:bidi="ar-SA"/>
      </w:rPr>
    </w:lvl>
    <w:lvl w:ilvl="7" w:tplc="856279CE">
      <w:numFmt w:val="bullet"/>
      <w:lvlText w:val="•"/>
      <w:lvlJc w:val="left"/>
      <w:pPr>
        <w:ind w:left="7384" w:hanging="236"/>
      </w:pPr>
      <w:rPr>
        <w:rFonts w:hint="default"/>
        <w:lang w:val="ru-RU" w:eastAsia="en-US" w:bidi="ar-SA"/>
      </w:rPr>
    </w:lvl>
    <w:lvl w:ilvl="8" w:tplc="5E38FB5E">
      <w:numFmt w:val="bullet"/>
      <w:lvlText w:val="•"/>
      <w:lvlJc w:val="left"/>
      <w:pPr>
        <w:ind w:left="8419" w:hanging="236"/>
      </w:pPr>
      <w:rPr>
        <w:rFonts w:hint="default"/>
        <w:lang w:val="ru-RU" w:eastAsia="en-US" w:bidi="ar-SA"/>
      </w:rPr>
    </w:lvl>
  </w:abstractNum>
  <w:abstractNum w:abstractNumId="8" w15:restartNumberingAfterBreak="0">
    <w:nsid w:val="277A1F6B"/>
    <w:multiLevelType w:val="multilevel"/>
    <w:tmpl w:val="2A845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165D72"/>
    <w:multiLevelType w:val="multilevel"/>
    <w:tmpl w:val="2FE00EDA"/>
    <w:lvl w:ilvl="0">
      <w:numFmt w:val="bullet"/>
      <w:lvlText w:val="-"/>
      <w:lvlJc w:val="left"/>
      <w:pPr>
        <w:ind w:left="8441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9161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9881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10601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1132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12041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12761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1348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14201" w:hanging="360"/>
      </w:pPr>
      <w:rPr>
        <w:rFonts w:ascii="Wingdings" w:hAnsi="Wingdings"/>
      </w:rPr>
    </w:lvl>
  </w:abstractNum>
  <w:abstractNum w:abstractNumId="10" w15:restartNumberingAfterBreak="0">
    <w:nsid w:val="2C381E82"/>
    <w:multiLevelType w:val="multilevel"/>
    <w:tmpl w:val="ECB8E3A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0006"/>
    <w:multiLevelType w:val="multilevel"/>
    <w:tmpl w:val="83664DDA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12" w15:restartNumberingAfterBreak="0">
    <w:nsid w:val="302407F7"/>
    <w:multiLevelType w:val="multilevel"/>
    <w:tmpl w:val="A02AE3CE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4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72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abstractNum w:abstractNumId="13" w15:restartNumberingAfterBreak="0">
    <w:nsid w:val="310A09FB"/>
    <w:multiLevelType w:val="hybridMultilevel"/>
    <w:tmpl w:val="8F2038E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0D5B90"/>
    <w:multiLevelType w:val="multilevel"/>
    <w:tmpl w:val="E0A249F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73C4234"/>
    <w:multiLevelType w:val="multilevel"/>
    <w:tmpl w:val="0A8E533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8A24C68"/>
    <w:multiLevelType w:val="multilevel"/>
    <w:tmpl w:val="F73A12D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2487" w:hanging="1080"/>
      </w:pPr>
    </w:lvl>
    <w:lvl w:ilvl="4">
      <w:start w:val="1"/>
      <w:numFmt w:val="decimal"/>
      <w:lvlText w:val="%1.%2.%3.%4.%5"/>
      <w:lvlJc w:val="left"/>
      <w:pPr>
        <w:ind w:left="2836" w:hanging="1080"/>
      </w:pPr>
    </w:lvl>
    <w:lvl w:ilvl="5">
      <w:start w:val="1"/>
      <w:numFmt w:val="decimal"/>
      <w:lvlText w:val="%1.%2.%3.%4.%5.%6"/>
      <w:lvlJc w:val="left"/>
      <w:pPr>
        <w:ind w:left="3545" w:hanging="1440"/>
      </w:pPr>
    </w:lvl>
    <w:lvl w:ilvl="6">
      <w:start w:val="1"/>
      <w:numFmt w:val="decimal"/>
      <w:lvlText w:val="%1.%2.%3.%4.%5.%6.%7"/>
      <w:lvlJc w:val="left"/>
      <w:pPr>
        <w:ind w:left="3894" w:hanging="1440"/>
      </w:pPr>
    </w:lvl>
    <w:lvl w:ilvl="7">
      <w:start w:val="1"/>
      <w:numFmt w:val="decimal"/>
      <w:lvlText w:val="%1.%2.%3.%4.%5.%6.%7.%8"/>
      <w:lvlJc w:val="left"/>
      <w:pPr>
        <w:ind w:left="4603" w:hanging="1800"/>
      </w:pPr>
    </w:lvl>
    <w:lvl w:ilvl="8">
      <w:start w:val="1"/>
      <w:numFmt w:val="decimal"/>
      <w:lvlText w:val="%1.%2.%3.%4.%5.%6.%7.%8.%9"/>
      <w:lvlJc w:val="left"/>
      <w:pPr>
        <w:ind w:left="5312" w:hanging="2160"/>
      </w:pPr>
    </w:lvl>
  </w:abstractNum>
  <w:abstractNum w:abstractNumId="17" w15:restartNumberingAfterBreak="0">
    <w:nsid w:val="3A115F97"/>
    <w:multiLevelType w:val="multilevel"/>
    <w:tmpl w:val="D82E1F32"/>
    <w:lvl w:ilvl="0">
      <w:start w:val="3"/>
      <w:numFmt w:val="decimal"/>
      <w:lvlText w:val="%1."/>
      <w:lvlJc w:val="left"/>
      <w:pPr>
        <w:ind w:left="630" w:hanging="63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36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abstractNum w:abstractNumId="18" w15:restartNumberingAfterBreak="0">
    <w:nsid w:val="3A15057C"/>
    <w:multiLevelType w:val="multilevel"/>
    <w:tmpl w:val="10A4DC3E"/>
    <w:lvl w:ilvl="0">
      <w:start w:val="3"/>
      <w:numFmt w:val="decimal"/>
      <w:lvlText w:val="%1."/>
      <w:lvlJc w:val="left"/>
      <w:pPr>
        <w:ind w:left="630" w:hanging="63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36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abstractNum w:abstractNumId="19" w15:restartNumberingAfterBreak="0">
    <w:nsid w:val="3BD05E1E"/>
    <w:multiLevelType w:val="multilevel"/>
    <w:tmpl w:val="F8A2EF3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54C376F"/>
    <w:multiLevelType w:val="multilevel"/>
    <w:tmpl w:val="D44ABD7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C174BF7"/>
    <w:multiLevelType w:val="multilevel"/>
    <w:tmpl w:val="F55E9E5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4DDB0B01"/>
    <w:multiLevelType w:val="multilevel"/>
    <w:tmpl w:val="A66C21B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FFB2420"/>
    <w:multiLevelType w:val="multilevel"/>
    <w:tmpl w:val="5554085E"/>
    <w:lvl w:ilvl="0">
      <w:start w:val="3"/>
      <w:numFmt w:val="decimal"/>
      <w:lvlText w:val="%1."/>
      <w:lvlJc w:val="left"/>
      <w:pPr>
        <w:ind w:left="630" w:hanging="63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36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abstractNum w:abstractNumId="24" w15:restartNumberingAfterBreak="0">
    <w:nsid w:val="52ED2084"/>
    <w:multiLevelType w:val="multilevel"/>
    <w:tmpl w:val="1FE275B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85E4AF9"/>
    <w:multiLevelType w:val="multilevel"/>
    <w:tmpl w:val="DDCC5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6" w15:restartNumberingAfterBreak="0">
    <w:nsid w:val="605606CC"/>
    <w:multiLevelType w:val="multilevel"/>
    <w:tmpl w:val="F04EA36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12768CD"/>
    <w:multiLevelType w:val="multilevel"/>
    <w:tmpl w:val="A61AC56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18C1564"/>
    <w:multiLevelType w:val="multilevel"/>
    <w:tmpl w:val="A5E4A4A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70122AA2"/>
    <w:multiLevelType w:val="multilevel"/>
    <w:tmpl w:val="64E8753C"/>
    <w:lvl w:ilvl="0">
      <w:numFmt w:val="bullet"/>
      <w:lvlText w:val="-"/>
      <w:lvlJc w:val="left"/>
      <w:pPr>
        <w:ind w:left="10283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245192B"/>
    <w:multiLevelType w:val="multilevel"/>
    <w:tmpl w:val="8EE6A04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58A7AEB"/>
    <w:multiLevelType w:val="multilevel"/>
    <w:tmpl w:val="9D90085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64A50AA"/>
    <w:multiLevelType w:val="multilevel"/>
    <w:tmpl w:val="BE4E277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CE36A9F"/>
    <w:multiLevelType w:val="multilevel"/>
    <w:tmpl w:val="24D683D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4" w15:restartNumberingAfterBreak="0">
    <w:nsid w:val="7D353A52"/>
    <w:multiLevelType w:val="multilevel"/>
    <w:tmpl w:val="2EFE5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5" w15:restartNumberingAfterBreak="0">
    <w:nsid w:val="7ED50D35"/>
    <w:multiLevelType w:val="multilevel"/>
    <w:tmpl w:val="97E0F97E"/>
    <w:lvl w:ilvl="0">
      <w:start w:val="3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207" w:hanging="72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ind w:left="16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72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3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4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3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3"/>
    </w:lvlOverride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3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6"/>
  </w:num>
  <w:num w:numId="10">
    <w:abstractNumId w:val="33"/>
  </w:num>
  <w:num w:numId="11">
    <w:abstractNumId w:val="28"/>
  </w:num>
  <w:num w:numId="12">
    <w:abstractNumId w:val="30"/>
  </w:num>
  <w:num w:numId="13">
    <w:abstractNumId w:val="5"/>
  </w:num>
  <w:num w:numId="14">
    <w:abstractNumId w:val="9"/>
  </w:num>
  <w:num w:numId="15">
    <w:abstractNumId w:val="1"/>
  </w:num>
  <w:num w:numId="16">
    <w:abstractNumId w:val="6"/>
  </w:num>
  <w:num w:numId="17">
    <w:abstractNumId w:val="29"/>
  </w:num>
  <w:num w:numId="18">
    <w:abstractNumId w:val="34"/>
  </w:num>
  <w:num w:numId="19">
    <w:abstractNumId w:val="26"/>
  </w:num>
  <w:num w:numId="20">
    <w:abstractNumId w:val="14"/>
  </w:num>
  <w:num w:numId="21">
    <w:abstractNumId w:val="27"/>
  </w:num>
  <w:num w:numId="22">
    <w:abstractNumId w:val="21"/>
  </w:num>
  <w:num w:numId="23">
    <w:abstractNumId w:val="19"/>
  </w:num>
  <w:num w:numId="24">
    <w:abstractNumId w:val="31"/>
  </w:num>
  <w:num w:numId="25">
    <w:abstractNumId w:val="32"/>
  </w:num>
  <w:num w:numId="26">
    <w:abstractNumId w:val="15"/>
  </w:num>
  <w:num w:numId="27">
    <w:abstractNumId w:val="24"/>
  </w:num>
  <w:num w:numId="28">
    <w:abstractNumId w:val="20"/>
  </w:num>
  <w:num w:numId="29">
    <w:abstractNumId w:val="22"/>
  </w:num>
  <w:num w:numId="30">
    <w:abstractNumId w:val="2"/>
  </w:num>
  <w:num w:numId="31">
    <w:abstractNumId w:val="10"/>
  </w:num>
  <w:num w:numId="32">
    <w:abstractNumId w:val="13"/>
  </w:num>
  <w:num w:numId="33">
    <w:abstractNumId w:val="25"/>
  </w:num>
  <w:num w:numId="34">
    <w:abstractNumId w:val="4"/>
  </w:num>
  <w:num w:numId="35">
    <w:abstractNumId w:val="8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DF"/>
    <w:rsid w:val="0000028B"/>
    <w:rsid w:val="00000E59"/>
    <w:rsid w:val="00000F30"/>
    <w:rsid w:val="0000104A"/>
    <w:rsid w:val="0000153A"/>
    <w:rsid w:val="00001C2D"/>
    <w:rsid w:val="00001F95"/>
    <w:rsid w:val="0000343D"/>
    <w:rsid w:val="00003B0D"/>
    <w:rsid w:val="0000480F"/>
    <w:rsid w:val="000048C4"/>
    <w:rsid w:val="00004A8B"/>
    <w:rsid w:val="00004A9C"/>
    <w:rsid w:val="00004B73"/>
    <w:rsid w:val="00004F02"/>
    <w:rsid w:val="000056CC"/>
    <w:rsid w:val="000058A4"/>
    <w:rsid w:val="00005B6D"/>
    <w:rsid w:val="00005CE0"/>
    <w:rsid w:val="000060C8"/>
    <w:rsid w:val="000067D7"/>
    <w:rsid w:val="00006C14"/>
    <w:rsid w:val="000072EB"/>
    <w:rsid w:val="00007454"/>
    <w:rsid w:val="00010358"/>
    <w:rsid w:val="00010DB5"/>
    <w:rsid w:val="000111F6"/>
    <w:rsid w:val="00011528"/>
    <w:rsid w:val="00011917"/>
    <w:rsid w:val="00011B01"/>
    <w:rsid w:val="00012296"/>
    <w:rsid w:val="000127F4"/>
    <w:rsid w:val="000134D2"/>
    <w:rsid w:val="0001396E"/>
    <w:rsid w:val="00013DDD"/>
    <w:rsid w:val="00014A8D"/>
    <w:rsid w:val="00014B7F"/>
    <w:rsid w:val="00015635"/>
    <w:rsid w:val="00015982"/>
    <w:rsid w:val="000164A5"/>
    <w:rsid w:val="000177E5"/>
    <w:rsid w:val="00017F51"/>
    <w:rsid w:val="000200ED"/>
    <w:rsid w:val="0002014E"/>
    <w:rsid w:val="000205C3"/>
    <w:rsid w:val="0002062F"/>
    <w:rsid w:val="00020757"/>
    <w:rsid w:val="00020FA6"/>
    <w:rsid w:val="0002125E"/>
    <w:rsid w:val="000216AD"/>
    <w:rsid w:val="000218FD"/>
    <w:rsid w:val="00021FA9"/>
    <w:rsid w:val="00022851"/>
    <w:rsid w:val="00022B4D"/>
    <w:rsid w:val="00022D5C"/>
    <w:rsid w:val="000230A0"/>
    <w:rsid w:val="00023324"/>
    <w:rsid w:val="00024CC5"/>
    <w:rsid w:val="00024ECB"/>
    <w:rsid w:val="000250C0"/>
    <w:rsid w:val="000252AC"/>
    <w:rsid w:val="00027634"/>
    <w:rsid w:val="00027E22"/>
    <w:rsid w:val="00027EF6"/>
    <w:rsid w:val="00027F1E"/>
    <w:rsid w:val="0003205C"/>
    <w:rsid w:val="000324A1"/>
    <w:rsid w:val="00032F61"/>
    <w:rsid w:val="00033BD7"/>
    <w:rsid w:val="000342E1"/>
    <w:rsid w:val="000347C4"/>
    <w:rsid w:val="00034BE6"/>
    <w:rsid w:val="00035DB0"/>
    <w:rsid w:val="000362BE"/>
    <w:rsid w:val="000371DD"/>
    <w:rsid w:val="0003766C"/>
    <w:rsid w:val="0003768D"/>
    <w:rsid w:val="000376ED"/>
    <w:rsid w:val="00037AAB"/>
    <w:rsid w:val="00037E68"/>
    <w:rsid w:val="000409CB"/>
    <w:rsid w:val="00040B34"/>
    <w:rsid w:val="00040BAD"/>
    <w:rsid w:val="00041651"/>
    <w:rsid w:val="00041B4D"/>
    <w:rsid w:val="00041D22"/>
    <w:rsid w:val="00041E19"/>
    <w:rsid w:val="00042414"/>
    <w:rsid w:val="000424BB"/>
    <w:rsid w:val="000425C7"/>
    <w:rsid w:val="0004279A"/>
    <w:rsid w:val="00042976"/>
    <w:rsid w:val="0004330D"/>
    <w:rsid w:val="000434EE"/>
    <w:rsid w:val="000437CB"/>
    <w:rsid w:val="00043F99"/>
    <w:rsid w:val="000445A9"/>
    <w:rsid w:val="00044DCD"/>
    <w:rsid w:val="00044F36"/>
    <w:rsid w:val="0004516F"/>
    <w:rsid w:val="0004520F"/>
    <w:rsid w:val="00045284"/>
    <w:rsid w:val="00045AF2"/>
    <w:rsid w:val="000463B1"/>
    <w:rsid w:val="00047045"/>
    <w:rsid w:val="0004738D"/>
    <w:rsid w:val="000473AC"/>
    <w:rsid w:val="00047A95"/>
    <w:rsid w:val="00050C80"/>
    <w:rsid w:val="000515D7"/>
    <w:rsid w:val="000523FF"/>
    <w:rsid w:val="00053228"/>
    <w:rsid w:val="000532A6"/>
    <w:rsid w:val="000533B9"/>
    <w:rsid w:val="0005395F"/>
    <w:rsid w:val="00053FC3"/>
    <w:rsid w:val="0005445B"/>
    <w:rsid w:val="00054D63"/>
    <w:rsid w:val="000553CB"/>
    <w:rsid w:val="00055658"/>
    <w:rsid w:val="00056067"/>
    <w:rsid w:val="0005610B"/>
    <w:rsid w:val="00056534"/>
    <w:rsid w:val="00056BFC"/>
    <w:rsid w:val="00056ED7"/>
    <w:rsid w:val="0005750E"/>
    <w:rsid w:val="000578CC"/>
    <w:rsid w:val="00057D94"/>
    <w:rsid w:val="00060023"/>
    <w:rsid w:val="00060726"/>
    <w:rsid w:val="00060AA0"/>
    <w:rsid w:val="00060C21"/>
    <w:rsid w:val="00060E68"/>
    <w:rsid w:val="00061788"/>
    <w:rsid w:val="000622DB"/>
    <w:rsid w:val="0006263C"/>
    <w:rsid w:val="00063252"/>
    <w:rsid w:val="000633EC"/>
    <w:rsid w:val="00063640"/>
    <w:rsid w:val="00063755"/>
    <w:rsid w:val="00063CF7"/>
    <w:rsid w:val="00063F9E"/>
    <w:rsid w:val="000647CD"/>
    <w:rsid w:val="00064C57"/>
    <w:rsid w:val="00064F88"/>
    <w:rsid w:val="000652EB"/>
    <w:rsid w:val="00065584"/>
    <w:rsid w:val="00065700"/>
    <w:rsid w:val="0006655B"/>
    <w:rsid w:val="00066770"/>
    <w:rsid w:val="00066887"/>
    <w:rsid w:val="000670AB"/>
    <w:rsid w:val="000676E0"/>
    <w:rsid w:val="00067F37"/>
    <w:rsid w:val="000701E3"/>
    <w:rsid w:val="000702C0"/>
    <w:rsid w:val="0007076B"/>
    <w:rsid w:val="0007157B"/>
    <w:rsid w:val="0007175A"/>
    <w:rsid w:val="0007195C"/>
    <w:rsid w:val="00071FA4"/>
    <w:rsid w:val="0007202E"/>
    <w:rsid w:val="00072471"/>
    <w:rsid w:val="00072583"/>
    <w:rsid w:val="0007267D"/>
    <w:rsid w:val="00072BF0"/>
    <w:rsid w:val="000736E8"/>
    <w:rsid w:val="00073812"/>
    <w:rsid w:val="000746B1"/>
    <w:rsid w:val="00074AA7"/>
    <w:rsid w:val="00074BB6"/>
    <w:rsid w:val="0007529A"/>
    <w:rsid w:val="000756BE"/>
    <w:rsid w:val="0007590C"/>
    <w:rsid w:val="000761E0"/>
    <w:rsid w:val="000763F0"/>
    <w:rsid w:val="000769D2"/>
    <w:rsid w:val="00077C0B"/>
    <w:rsid w:val="00077D9C"/>
    <w:rsid w:val="00080529"/>
    <w:rsid w:val="00080729"/>
    <w:rsid w:val="00080970"/>
    <w:rsid w:val="0008098A"/>
    <w:rsid w:val="000813B6"/>
    <w:rsid w:val="0008197C"/>
    <w:rsid w:val="00081B7F"/>
    <w:rsid w:val="00082144"/>
    <w:rsid w:val="00082F1C"/>
    <w:rsid w:val="0008302E"/>
    <w:rsid w:val="0008323D"/>
    <w:rsid w:val="00083AD4"/>
    <w:rsid w:val="000847B9"/>
    <w:rsid w:val="0008493E"/>
    <w:rsid w:val="0008497E"/>
    <w:rsid w:val="00084E69"/>
    <w:rsid w:val="00084EE5"/>
    <w:rsid w:val="000853B9"/>
    <w:rsid w:val="00085D3A"/>
    <w:rsid w:val="00085FF9"/>
    <w:rsid w:val="00086567"/>
    <w:rsid w:val="000866AC"/>
    <w:rsid w:val="00086A7C"/>
    <w:rsid w:val="00086CE4"/>
    <w:rsid w:val="0008724A"/>
    <w:rsid w:val="00087674"/>
    <w:rsid w:val="000906CB"/>
    <w:rsid w:val="00090F6C"/>
    <w:rsid w:val="0009144A"/>
    <w:rsid w:val="000924CD"/>
    <w:rsid w:val="0009292A"/>
    <w:rsid w:val="00092B4E"/>
    <w:rsid w:val="00093154"/>
    <w:rsid w:val="000932A3"/>
    <w:rsid w:val="00093385"/>
    <w:rsid w:val="000935B6"/>
    <w:rsid w:val="00093849"/>
    <w:rsid w:val="00093969"/>
    <w:rsid w:val="00094321"/>
    <w:rsid w:val="00095024"/>
    <w:rsid w:val="00096EFB"/>
    <w:rsid w:val="000971BE"/>
    <w:rsid w:val="000979EE"/>
    <w:rsid w:val="000A051C"/>
    <w:rsid w:val="000A0DFC"/>
    <w:rsid w:val="000A146B"/>
    <w:rsid w:val="000A18EB"/>
    <w:rsid w:val="000A1D2A"/>
    <w:rsid w:val="000A27E8"/>
    <w:rsid w:val="000A2BCE"/>
    <w:rsid w:val="000A3416"/>
    <w:rsid w:val="000A3957"/>
    <w:rsid w:val="000A3F0E"/>
    <w:rsid w:val="000A4622"/>
    <w:rsid w:val="000A4821"/>
    <w:rsid w:val="000A510A"/>
    <w:rsid w:val="000A5410"/>
    <w:rsid w:val="000A6888"/>
    <w:rsid w:val="000A70F3"/>
    <w:rsid w:val="000A72B0"/>
    <w:rsid w:val="000A7304"/>
    <w:rsid w:val="000A74CA"/>
    <w:rsid w:val="000A7C5D"/>
    <w:rsid w:val="000B0A1E"/>
    <w:rsid w:val="000B10DD"/>
    <w:rsid w:val="000B1143"/>
    <w:rsid w:val="000B167F"/>
    <w:rsid w:val="000B1BD9"/>
    <w:rsid w:val="000B1DA5"/>
    <w:rsid w:val="000B1E8F"/>
    <w:rsid w:val="000B3635"/>
    <w:rsid w:val="000B3FCD"/>
    <w:rsid w:val="000B44F6"/>
    <w:rsid w:val="000B4EB6"/>
    <w:rsid w:val="000B58FE"/>
    <w:rsid w:val="000B5F09"/>
    <w:rsid w:val="000B6092"/>
    <w:rsid w:val="000B65C2"/>
    <w:rsid w:val="000B68DB"/>
    <w:rsid w:val="000B6AB7"/>
    <w:rsid w:val="000B7031"/>
    <w:rsid w:val="000B74C4"/>
    <w:rsid w:val="000B7741"/>
    <w:rsid w:val="000B790E"/>
    <w:rsid w:val="000B791C"/>
    <w:rsid w:val="000B7A6F"/>
    <w:rsid w:val="000B7D18"/>
    <w:rsid w:val="000C1111"/>
    <w:rsid w:val="000C11EB"/>
    <w:rsid w:val="000C1543"/>
    <w:rsid w:val="000C1707"/>
    <w:rsid w:val="000C1D34"/>
    <w:rsid w:val="000C21E8"/>
    <w:rsid w:val="000C27D0"/>
    <w:rsid w:val="000C36EC"/>
    <w:rsid w:val="000C3955"/>
    <w:rsid w:val="000C41D4"/>
    <w:rsid w:val="000C4502"/>
    <w:rsid w:val="000C45D8"/>
    <w:rsid w:val="000C5366"/>
    <w:rsid w:val="000C5391"/>
    <w:rsid w:val="000C54B9"/>
    <w:rsid w:val="000C6211"/>
    <w:rsid w:val="000C665E"/>
    <w:rsid w:val="000C73D1"/>
    <w:rsid w:val="000C7D16"/>
    <w:rsid w:val="000D08B2"/>
    <w:rsid w:val="000D09AE"/>
    <w:rsid w:val="000D13EC"/>
    <w:rsid w:val="000D157C"/>
    <w:rsid w:val="000D17C0"/>
    <w:rsid w:val="000D1B61"/>
    <w:rsid w:val="000D243D"/>
    <w:rsid w:val="000D27C2"/>
    <w:rsid w:val="000D2A91"/>
    <w:rsid w:val="000D2EEC"/>
    <w:rsid w:val="000D2F2D"/>
    <w:rsid w:val="000D3118"/>
    <w:rsid w:val="000D3575"/>
    <w:rsid w:val="000D3658"/>
    <w:rsid w:val="000D39C8"/>
    <w:rsid w:val="000D3C4F"/>
    <w:rsid w:val="000D40B1"/>
    <w:rsid w:val="000D4871"/>
    <w:rsid w:val="000D573B"/>
    <w:rsid w:val="000D5797"/>
    <w:rsid w:val="000D6AF4"/>
    <w:rsid w:val="000D6B94"/>
    <w:rsid w:val="000D6E6A"/>
    <w:rsid w:val="000D79F9"/>
    <w:rsid w:val="000D7E49"/>
    <w:rsid w:val="000E02C3"/>
    <w:rsid w:val="000E06A2"/>
    <w:rsid w:val="000E0C31"/>
    <w:rsid w:val="000E128E"/>
    <w:rsid w:val="000E1A3B"/>
    <w:rsid w:val="000E1E20"/>
    <w:rsid w:val="000E1FDB"/>
    <w:rsid w:val="000E23C6"/>
    <w:rsid w:val="000E24AC"/>
    <w:rsid w:val="000E3486"/>
    <w:rsid w:val="000E3889"/>
    <w:rsid w:val="000E4639"/>
    <w:rsid w:val="000E46AF"/>
    <w:rsid w:val="000E48B8"/>
    <w:rsid w:val="000E4949"/>
    <w:rsid w:val="000E4D5B"/>
    <w:rsid w:val="000E5338"/>
    <w:rsid w:val="000E5349"/>
    <w:rsid w:val="000E5487"/>
    <w:rsid w:val="000E5F10"/>
    <w:rsid w:val="000E6255"/>
    <w:rsid w:val="000E62E2"/>
    <w:rsid w:val="000E743E"/>
    <w:rsid w:val="000E7B6A"/>
    <w:rsid w:val="000E7BA9"/>
    <w:rsid w:val="000E7BAB"/>
    <w:rsid w:val="000E7C3C"/>
    <w:rsid w:val="000F01BB"/>
    <w:rsid w:val="000F041E"/>
    <w:rsid w:val="000F05ED"/>
    <w:rsid w:val="000F06A4"/>
    <w:rsid w:val="000F08D8"/>
    <w:rsid w:val="000F0C2A"/>
    <w:rsid w:val="000F0DDE"/>
    <w:rsid w:val="000F307B"/>
    <w:rsid w:val="000F3274"/>
    <w:rsid w:val="000F36B6"/>
    <w:rsid w:val="000F3CD7"/>
    <w:rsid w:val="000F3DB2"/>
    <w:rsid w:val="000F40E0"/>
    <w:rsid w:val="000F47EC"/>
    <w:rsid w:val="000F495B"/>
    <w:rsid w:val="000F547D"/>
    <w:rsid w:val="000F7388"/>
    <w:rsid w:val="000F74F4"/>
    <w:rsid w:val="000F78B9"/>
    <w:rsid w:val="000F7EA2"/>
    <w:rsid w:val="0010015B"/>
    <w:rsid w:val="0010046B"/>
    <w:rsid w:val="00101019"/>
    <w:rsid w:val="001013F7"/>
    <w:rsid w:val="0010160D"/>
    <w:rsid w:val="00101826"/>
    <w:rsid w:val="00101C8B"/>
    <w:rsid w:val="00102107"/>
    <w:rsid w:val="001022DB"/>
    <w:rsid w:val="001029DA"/>
    <w:rsid w:val="0010321F"/>
    <w:rsid w:val="001033D6"/>
    <w:rsid w:val="0010344F"/>
    <w:rsid w:val="00104354"/>
    <w:rsid w:val="00104EC5"/>
    <w:rsid w:val="00104F3A"/>
    <w:rsid w:val="00105CE3"/>
    <w:rsid w:val="00105D8B"/>
    <w:rsid w:val="001063C3"/>
    <w:rsid w:val="00106556"/>
    <w:rsid w:val="00106594"/>
    <w:rsid w:val="00106794"/>
    <w:rsid w:val="00106DB9"/>
    <w:rsid w:val="00107C7F"/>
    <w:rsid w:val="00107D24"/>
    <w:rsid w:val="00107D7B"/>
    <w:rsid w:val="00107EFE"/>
    <w:rsid w:val="00110693"/>
    <w:rsid w:val="00110850"/>
    <w:rsid w:val="00110B52"/>
    <w:rsid w:val="00110B71"/>
    <w:rsid w:val="00111784"/>
    <w:rsid w:val="00111C2C"/>
    <w:rsid w:val="001120FA"/>
    <w:rsid w:val="00112358"/>
    <w:rsid w:val="00112FC2"/>
    <w:rsid w:val="00113A3B"/>
    <w:rsid w:val="00113C1E"/>
    <w:rsid w:val="0011500B"/>
    <w:rsid w:val="0011527E"/>
    <w:rsid w:val="001157AE"/>
    <w:rsid w:val="00115DD7"/>
    <w:rsid w:val="001161B6"/>
    <w:rsid w:val="0011631E"/>
    <w:rsid w:val="00116879"/>
    <w:rsid w:val="00116F67"/>
    <w:rsid w:val="00117A04"/>
    <w:rsid w:val="00120060"/>
    <w:rsid w:val="001209AF"/>
    <w:rsid w:val="00120D17"/>
    <w:rsid w:val="00121F20"/>
    <w:rsid w:val="00121FA8"/>
    <w:rsid w:val="0012236A"/>
    <w:rsid w:val="00122547"/>
    <w:rsid w:val="00122AEB"/>
    <w:rsid w:val="001231F5"/>
    <w:rsid w:val="0012345C"/>
    <w:rsid w:val="00123961"/>
    <w:rsid w:val="00123DC0"/>
    <w:rsid w:val="00123F6C"/>
    <w:rsid w:val="00124769"/>
    <w:rsid w:val="00124784"/>
    <w:rsid w:val="00124A57"/>
    <w:rsid w:val="00125229"/>
    <w:rsid w:val="00125EC4"/>
    <w:rsid w:val="00126A8E"/>
    <w:rsid w:val="00126AC8"/>
    <w:rsid w:val="00126AD7"/>
    <w:rsid w:val="00126DBA"/>
    <w:rsid w:val="001279C6"/>
    <w:rsid w:val="00127E06"/>
    <w:rsid w:val="00127E7B"/>
    <w:rsid w:val="0013012D"/>
    <w:rsid w:val="00130C8A"/>
    <w:rsid w:val="00130F18"/>
    <w:rsid w:val="001311F1"/>
    <w:rsid w:val="001312D1"/>
    <w:rsid w:val="0013133D"/>
    <w:rsid w:val="0013209A"/>
    <w:rsid w:val="001320C1"/>
    <w:rsid w:val="0013297A"/>
    <w:rsid w:val="001329BF"/>
    <w:rsid w:val="001333EE"/>
    <w:rsid w:val="001334ED"/>
    <w:rsid w:val="00134F78"/>
    <w:rsid w:val="00134FA0"/>
    <w:rsid w:val="0013570F"/>
    <w:rsid w:val="00135B95"/>
    <w:rsid w:val="0013619D"/>
    <w:rsid w:val="00136333"/>
    <w:rsid w:val="00136D2F"/>
    <w:rsid w:val="00137C6A"/>
    <w:rsid w:val="00137C70"/>
    <w:rsid w:val="00140306"/>
    <w:rsid w:val="001405D1"/>
    <w:rsid w:val="00140C5A"/>
    <w:rsid w:val="00140CC4"/>
    <w:rsid w:val="00140E29"/>
    <w:rsid w:val="0014133B"/>
    <w:rsid w:val="00141BD4"/>
    <w:rsid w:val="001421F7"/>
    <w:rsid w:val="0014297A"/>
    <w:rsid w:val="00142DEC"/>
    <w:rsid w:val="001444BC"/>
    <w:rsid w:val="001445A0"/>
    <w:rsid w:val="00144879"/>
    <w:rsid w:val="001450B3"/>
    <w:rsid w:val="00145ABD"/>
    <w:rsid w:val="00146042"/>
    <w:rsid w:val="00146243"/>
    <w:rsid w:val="00146285"/>
    <w:rsid w:val="001463B2"/>
    <w:rsid w:val="00146A1C"/>
    <w:rsid w:val="00146F27"/>
    <w:rsid w:val="0014762F"/>
    <w:rsid w:val="00147688"/>
    <w:rsid w:val="00147D19"/>
    <w:rsid w:val="00147DAA"/>
    <w:rsid w:val="001505E8"/>
    <w:rsid w:val="00150635"/>
    <w:rsid w:val="00150950"/>
    <w:rsid w:val="00150BC3"/>
    <w:rsid w:val="00151BFB"/>
    <w:rsid w:val="00151CBE"/>
    <w:rsid w:val="001522E0"/>
    <w:rsid w:val="0015295B"/>
    <w:rsid w:val="00152A15"/>
    <w:rsid w:val="00152B18"/>
    <w:rsid w:val="001532E8"/>
    <w:rsid w:val="0015347D"/>
    <w:rsid w:val="00153CDA"/>
    <w:rsid w:val="00153E1D"/>
    <w:rsid w:val="00153ECF"/>
    <w:rsid w:val="001540BC"/>
    <w:rsid w:val="00154D55"/>
    <w:rsid w:val="00154D8D"/>
    <w:rsid w:val="00154DEF"/>
    <w:rsid w:val="0015506D"/>
    <w:rsid w:val="00155077"/>
    <w:rsid w:val="00155227"/>
    <w:rsid w:val="001562AF"/>
    <w:rsid w:val="001575B0"/>
    <w:rsid w:val="00157B7C"/>
    <w:rsid w:val="00157E24"/>
    <w:rsid w:val="001601C6"/>
    <w:rsid w:val="001607F3"/>
    <w:rsid w:val="00160BCE"/>
    <w:rsid w:val="00160E3D"/>
    <w:rsid w:val="00161249"/>
    <w:rsid w:val="001614BC"/>
    <w:rsid w:val="0016174C"/>
    <w:rsid w:val="001617F5"/>
    <w:rsid w:val="00161EB6"/>
    <w:rsid w:val="001622DD"/>
    <w:rsid w:val="00163265"/>
    <w:rsid w:val="001632A9"/>
    <w:rsid w:val="001634E0"/>
    <w:rsid w:val="001635CB"/>
    <w:rsid w:val="0016388D"/>
    <w:rsid w:val="00163C14"/>
    <w:rsid w:val="00163FEE"/>
    <w:rsid w:val="001643B7"/>
    <w:rsid w:val="00164CA3"/>
    <w:rsid w:val="00164E83"/>
    <w:rsid w:val="00165249"/>
    <w:rsid w:val="00165835"/>
    <w:rsid w:val="00165CF0"/>
    <w:rsid w:val="00165D41"/>
    <w:rsid w:val="001661F8"/>
    <w:rsid w:val="001670B6"/>
    <w:rsid w:val="0016777C"/>
    <w:rsid w:val="0016799C"/>
    <w:rsid w:val="00170751"/>
    <w:rsid w:val="001710A9"/>
    <w:rsid w:val="001710DC"/>
    <w:rsid w:val="00171AAE"/>
    <w:rsid w:val="00171F8B"/>
    <w:rsid w:val="001721B0"/>
    <w:rsid w:val="001723F4"/>
    <w:rsid w:val="0017242E"/>
    <w:rsid w:val="00172717"/>
    <w:rsid w:val="001728F9"/>
    <w:rsid w:val="00172CAE"/>
    <w:rsid w:val="00173A24"/>
    <w:rsid w:val="0017400F"/>
    <w:rsid w:val="00174DF3"/>
    <w:rsid w:val="001751C5"/>
    <w:rsid w:val="00175450"/>
    <w:rsid w:val="00175983"/>
    <w:rsid w:val="00175D9A"/>
    <w:rsid w:val="00175DDE"/>
    <w:rsid w:val="00176165"/>
    <w:rsid w:val="0017692B"/>
    <w:rsid w:val="00176A7C"/>
    <w:rsid w:val="00177C88"/>
    <w:rsid w:val="00177D73"/>
    <w:rsid w:val="00180402"/>
    <w:rsid w:val="0018070A"/>
    <w:rsid w:val="00180747"/>
    <w:rsid w:val="00180767"/>
    <w:rsid w:val="0018134F"/>
    <w:rsid w:val="00181B9C"/>
    <w:rsid w:val="00182402"/>
    <w:rsid w:val="001824F4"/>
    <w:rsid w:val="00182612"/>
    <w:rsid w:val="001827AD"/>
    <w:rsid w:val="001828C8"/>
    <w:rsid w:val="001834B6"/>
    <w:rsid w:val="0018430E"/>
    <w:rsid w:val="00184DF1"/>
    <w:rsid w:val="00184E27"/>
    <w:rsid w:val="001854BB"/>
    <w:rsid w:val="00185C45"/>
    <w:rsid w:val="0018671A"/>
    <w:rsid w:val="001869E7"/>
    <w:rsid w:val="00186E07"/>
    <w:rsid w:val="001873DA"/>
    <w:rsid w:val="001875C9"/>
    <w:rsid w:val="001877CC"/>
    <w:rsid w:val="00187A77"/>
    <w:rsid w:val="00187BD5"/>
    <w:rsid w:val="0019006B"/>
    <w:rsid w:val="0019071F"/>
    <w:rsid w:val="001916E7"/>
    <w:rsid w:val="00191BBE"/>
    <w:rsid w:val="00192467"/>
    <w:rsid w:val="0019253F"/>
    <w:rsid w:val="00192B0E"/>
    <w:rsid w:val="0019306B"/>
    <w:rsid w:val="00193291"/>
    <w:rsid w:val="001932BC"/>
    <w:rsid w:val="00193949"/>
    <w:rsid w:val="00193AE0"/>
    <w:rsid w:val="00194035"/>
    <w:rsid w:val="00194520"/>
    <w:rsid w:val="001945F0"/>
    <w:rsid w:val="001946C5"/>
    <w:rsid w:val="0019488D"/>
    <w:rsid w:val="00194C28"/>
    <w:rsid w:val="001950E0"/>
    <w:rsid w:val="00195173"/>
    <w:rsid w:val="00195674"/>
    <w:rsid w:val="00195D86"/>
    <w:rsid w:val="0019626C"/>
    <w:rsid w:val="001964D9"/>
    <w:rsid w:val="001969E4"/>
    <w:rsid w:val="00196DAC"/>
    <w:rsid w:val="00197585"/>
    <w:rsid w:val="00197DE5"/>
    <w:rsid w:val="00197E5A"/>
    <w:rsid w:val="001A054F"/>
    <w:rsid w:val="001A06FB"/>
    <w:rsid w:val="001A0C17"/>
    <w:rsid w:val="001A0D04"/>
    <w:rsid w:val="001A0E7D"/>
    <w:rsid w:val="001A195E"/>
    <w:rsid w:val="001A1B4E"/>
    <w:rsid w:val="001A1BE5"/>
    <w:rsid w:val="001A1DB3"/>
    <w:rsid w:val="001A2047"/>
    <w:rsid w:val="001A27BD"/>
    <w:rsid w:val="001A28C5"/>
    <w:rsid w:val="001A407C"/>
    <w:rsid w:val="001A409A"/>
    <w:rsid w:val="001A43C3"/>
    <w:rsid w:val="001A45C2"/>
    <w:rsid w:val="001A4718"/>
    <w:rsid w:val="001A49DD"/>
    <w:rsid w:val="001A5059"/>
    <w:rsid w:val="001A5159"/>
    <w:rsid w:val="001A5566"/>
    <w:rsid w:val="001A58E3"/>
    <w:rsid w:val="001A62FE"/>
    <w:rsid w:val="001A69AF"/>
    <w:rsid w:val="001A6FB7"/>
    <w:rsid w:val="001A7BFD"/>
    <w:rsid w:val="001B0F02"/>
    <w:rsid w:val="001B1A70"/>
    <w:rsid w:val="001B1D67"/>
    <w:rsid w:val="001B2051"/>
    <w:rsid w:val="001B2A5F"/>
    <w:rsid w:val="001B2C9D"/>
    <w:rsid w:val="001B31F0"/>
    <w:rsid w:val="001B43BB"/>
    <w:rsid w:val="001B4486"/>
    <w:rsid w:val="001B44B2"/>
    <w:rsid w:val="001B47CB"/>
    <w:rsid w:val="001B4D9E"/>
    <w:rsid w:val="001B51D2"/>
    <w:rsid w:val="001B592D"/>
    <w:rsid w:val="001B61C1"/>
    <w:rsid w:val="001B6201"/>
    <w:rsid w:val="001B6813"/>
    <w:rsid w:val="001B6E95"/>
    <w:rsid w:val="001B72C4"/>
    <w:rsid w:val="001B7888"/>
    <w:rsid w:val="001B791C"/>
    <w:rsid w:val="001B7B12"/>
    <w:rsid w:val="001B7E3C"/>
    <w:rsid w:val="001B7FAF"/>
    <w:rsid w:val="001C056F"/>
    <w:rsid w:val="001C0789"/>
    <w:rsid w:val="001C07D6"/>
    <w:rsid w:val="001C0B79"/>
    <w:rsid w:val="001C0CFF"/>
    <w:rsid w:val="001C1398"/>
    <w:rsid w:val="001C15D6"/>
    <w:rsid w:val="001C195C"/>
    <w:rsid w:val="001C19DD"/>
    <w:rsid w:val="001C1B9F"/>
    <w:rsid w:val="001C1EEE"/>
    <w:rsid w:val="001C1F27"/>
    <w:rsid w:val="001C3324"/>
    <w:rsid w:val="001C4213"/>
    <w:rsid w:val="001C44A7"/>
    <w:rsid w:val="001C48BD"/>
    <w:rsid w:val="001C549D"/>
    <w:rsid w:val="001C55EC"/>
    <w:rsid w:val="001C5874"/>
    <w:rsid w:val="001C59E6"/>
    <w:rsid w:val="001C5DC6"/>
    <w:rsid w:val="001C67C2"/>
    <w:rsid w:val="001C718D"/>
    <w:rsid w:val="001C72FF"/>
    <w:rsid w:val="001D03B9"/>
    <w:rsid w:val="001D04DF"/>
    <w:rsid w:val="001D053C"/>
    <w:rsid w:val="001D0837"/>
    <w:rsid w:val="001D0DA4"/>
    <w:rsid w:val="001D0F99"/>
    <w:rsid w:val="001D1CAD"/>
    <w:rsid w:val="001D1D34"/>
    <w:rsid w:val="001D2B2D"/>
    <w:rsid w:val="001D347E"/>
    <w:rsid w:val="001D375A"/>
    <w:rsid w:val="001D3C8D"/>
    <w:rsid w:val="001D4A69"/>
    <w:rsid w:val="001D5555"/>
    <w:rsid w:val="001D56E9"/>
    <w:rsid w:val="001D5C53"/>
    <w:rsid w:val="001D6695"/>
    <w:rsid w:val="001D6A05"/>
    <w:rsid w:val="001D6DB3"/>
    <w:rsid w:val="001D6F8F"/>
    <w:rsid w:val="001D703A"/>
    <w:rsid w:val="001D72D1"/>
    <w:rsid w:val="001D7D97"/>
    <w:rsid w:val="001E0152"/>
    <w:rsid w:val="001E0C3E"/>
    <w:rsid w:val="001E0FF4"/>
    <w:rsid w:val="001E1664"/>
    <w:rsid w:val="001E197D"/>
    <w:rsid w:val="001E1B0A"/>
    <w:rsid w:val="001E1CAA"/>
    <w:rsid w:val="001E23A2"/>
    <w:rsid w:val="001E24C8"/>
    <w:rsid w:val="001E2644"/>
    <w:rsid w:val="001E27A2"/>
    <w:rsid w:val="001E2976"/>
    <w:rsid w:val="001E2B60"/>
    <w:rsid w:val="001E2FE5"/>
    <w:rsid w:val="001E32A3"/>
    <w:rsid w:val="001E38D0"/>
    <w:rsid w:val="001E3A3B"/>
    <w:rsid w:val="001E3E05"/>
    <w:rsid w:val="001E4063"/>
    <w:rsid w:val="001E434F"/>
    <w:rsid w:val="001E4B25"/>
    <w:rsid w:val="001E531F"/>
    <w:rsid w:val="001E53FE"/>
    <w:rsid w:val="001E6FA1"/>
    <w:rsid w:val="001E7CA7"/>
    <w:rsid w:val="001E7D7F"/>
    <w:rsid w:val="001F00F0"/>
    <w:rsid w:val="001F0E3B"/>
    <w:rsid w:val="001F1090"/>
    <w:rsid w:val="001F1A1D"/>
    <w:rsid w:val="001F1F90"/>
    <w:rsid w:val="001F250D"/>
    <w:rsid w:val="001F258A"/>
    <w:rsid w:val="001F3052"/>
    <w:rsid w:val="001F38EE"/>
    <w:rsid w:val="001F4071"/>
    <w:rsid w:val="001F4263"/>
    <w:rsid w:val="001F51AC"/>
    <w:rsid w:val="001F55CB"/>
    <w:rsid w:val="001F5743"/>
    <w:rsid w:val="001F5A98"/>
    <w:rsid w:val="001F5BDA"/>
    <w:rsid w:val="001F68CA"/>
    <w:rsid w:val="001F6970"/>
    <w:rsid w:val="001F775C"/>
    <w:rsid w:val="001F78E0"/>
    <w:rsid w:val="002000EB"/>
    <w:rsid w:val="00200582"/>
    <w:rsid w:val="00201240"/>
    <w:rsid w:val="00201308"/>
    <w:rsid w:val="002015E3"/>
    <w:rsid w:val="00201A01"/>
    <w:rsid w:val="00201B3E"/>
    <w:rsid w:val="00201E1A"/>
    <w:rsid w:val="002024F6"/>
    <w:rsid w:val="00202801"/>
    <w:rsid w:val="00202AE3"/>
    <w:rsid w:val="00202E11"/>
    <w:rsid w:val="00203618"/>
    <w:rsid w:val="0020362D"/>
    <w:rsid w:val="00203669"/>
    <w:rsid w:val="0020446C"/>
    <w:rsid w:val="00204667"/>
    <w:rsid w:val="00204CA4"/>
    <w:rsid w:val="002052ED"/>
    <w:rsid w:val="00205C85"/>
    <w:rsid w:val="00206232"/>
    <w:rsid w:val="00206936"/>
    <w:rsid w:val="0020702A"/>
    <w:rsid w:val="00207072"/>
    <w:rsid w:val="00207CAD"/>
    <w:rsid w:val="0021067A"/>
    <w:rsid w:val="00210868"/>
    <w:rsid w:val="002109E5"/>
    <w:rsid w:val="00210C3B"/>
    <w:rsid w:val="002118F1"/>
    <w:rsid w:val="00211C7B"/>
    <w:rsid w:val="002129BC"/>
    <w:rsid w:val="00212F17"/>
    <w:rsid w:val="00212F85"/>
    <w:rsid w:val="002136BA"/>
    <w:rsid w:val="00213CEC"/>
    <w:rsid w:val="002144C8"/>
    <w:rsid w:val="002146B3"/>
    <w:rsid w:val="0021671F"/>
    <w:rsid w:val="0021699B"/>
    <w:rsid w:val="00217572"/>
    <w:rsid w:val="00217700"/>
    <w:rsid w:val="00221003"/>
    <w:rsid w:val="00221265"/>
    <w:rsid w:val="00222A06"/>
    <w:rsid w:val="00222D22"/>
    <w:rsid w:val="00222FBF"/>
    <w:rsid w:val="002233AA"/>
    <w:rsid w:val="00223718"/>
    <w:rsid w:val="002239A6"/>
    <w:rsid w:val="00223AA2"/>
    <w:rsid w:val="00223BD0"/>
    <w:rsid w:val="00223C1F"/>
    <w:rsid w:val="00223FCB"/>
    <w:rsid w:val="002241A2"/>
    <w:rsid w:val="00224AC5"/>
    <w:rsid w:val="00224C17"/>
    <w:rsid w:val="00225016"/>
    <w:rsid w:val="002250A3"/>
    <w:rsid w:val="00225207"/>
    <w:rsid w:val="002258C5"/>
    <w:rsid w:val="00225AE1"/>
    <w:rsid w:val="00225BC9"/>
    <w:rsid w:val="002265C1"/>
    <w:rsid w:val="00226D71"/>
    <w:rsid w:val="00226E8E"/>
    <w:rsid w:val="00227415"/>
    <w:rsid w:val="00227ABD"/>
    <w:rsid w:val="00227B31"/>
    <w:rsid w:val="00230751"/>
    <w:rsid w:val="00230DF1"/>
    <w:rsid w:val="00231A45"/>
    <w:rsid w:val="00231B5A"/>
    <w:rsid w:val="00232599"/>
    <w:rsid w:val="0023278B"/>
    <w:rsid w:val="00232E1D"/>
    <w:rsid w:val="00233867"/>
    <w:rsid w:val="00233D2A"/>
    <w:rsid w:val="00233ED0"/>
    <w:rsid w:val="00234494"/>
    <w:rsid w:val="002345F8"/>
    <w:rsid w:val="00234819"/>
    <w:rsid w:val="00234AC6"/>
    <w:rsid w:val="00234C29"/>
    <w:rsid w:val="002352D8"/>
    <w:rsid w:val="00235774"/>
    <w:rsid w:val="0023588E"/>
    <w:rsid w:val="0023594C"/>
    <w:rsid w:val="00235A69"/>
    <w:rsid w:val="00235B83"/>
    <w:rsid w:val="00236F64"/>
    <w:rsid w:val="00236FEC"/>
    <w:rsid w:val="002371D0"/>
    <w:rsid w:val="002373B8"/>
    <w:rsid w:val="00237465"/>
    <w:rsid w:val="0023772D"/>
    <w:rsid w:val="00240BBD"/>
    <w:rsid w:val="0024187C"/>
    <w:rsid w:val="00241FB4"/>
    <w:rsid w:val="002421FB"/>
    <w:rsid w:val="00242716"/>
    <w:rsid w:val="002428A4"/>
    <w:rsid w:val="00242AB6"/>
    <w:rsid w:val="00244446"/>
    <w:rsid w:val="0024499D"/>
    <w:rsid w:val="00244FD2"/>
    <w:rsid w:val="00245DB0"/>
    <w:rsid w:val="00245FFF"/>
    <w:rsid w:val="00246235"/>
    <w:rsid w:val="002462C1"/>
    <w:rsid w:val="00246498"/>
    <w:rsid w:val="002466D9"/>
    <w:rsid w:val="00246CE1"/>
    <w:rsid w:val="00246F91"/>
    <w:rsid w:val="00247495"/>
    <w:rsid w:val="00247997"/>
    <w:rsid w:val="0025092D"/>
    <w:rsid w:val="00250BD8"/>
    <w:rsid w:val="00251084"/>
    <w:rsid w:val="0025162B"/>
    <w:rsid w:val="00251AC5"/>
    <w:rsid w:val="00251B81"/>
    <w:rsid w:val="002529AA"/>
    <w:rsid w:val="00252CD7"/>
    <w:rsid w:val="002531D6"/>
    <w:rsid w:val="00253935"/>
    <w:rsid w:val="00253C5B"/>
    <w:rsid w:val="00254C35"/>
    <w:rsid w:val="002556BE"/>
    <w:rsid w:val="002556FB"/>
    <w:rsid w:val="0025586C"/>
    <w:rsid w:val="00255A75"/>
    <w:rsid w:val="00255DBE"/>
    <w:rsid w:val="00255F5C"/>
    <w:rsid w:val="002562A6"/>
    <w:rsid w:val="002562D7"/>
    <w:rsid w:val="002566DC"/>
    <w:rsid w:val="00257194"/>
    <w:rsid w:val="00257360"/>
    <w:rsid w:val="002573A0"/>
    <w:rsid w:val="00257722"/>
    <w:rsid w:val="002600BE"/>
    <w:rsid w:val="0026126E"/>
    <w:rsid w:val="00261B8A"/>
    <w:rsid w:val="00262500"/>
    <w:rsid w:val="0026330C"/>
    <w:rsid w:val="00263CD3"/>
    <w:rsid w:val="00264B57"/>
    <w:rsid w:val="00264C40"/>
    <w:rsid w:val="00264DE8"/>
    <w:rsid w:val="002654CF"/>
    <w:rsid w:val="00265982"/>
    <w:rsid w:val="00266694"/>
    <w:rsid w:val="00266C7A"/>
    <w:rsid w:val="0026768C"/>
    <w:rsid w:val="002679C2"/>
    <w:rsid w:val="00267B04"/>
    <w:rsid w:val="0027065B"/>
    <w:rsid w:val="00270F64"/>
    <w:rsid w:val="00271155"/>
    <w:rsid w:val="0027146A"/>
    <w:rsid w:val="00271522"/>
    <w:rsid w:val="0027208A"/>
    <w:rsid w:val="00272BDC"/>
    <w:rsid w:val="00272DC1"/>
    <w:rsid w:val="00273542"/>
    <w:rsid w:val="002738BF"/>
    <w:rsid w:val="002741E7"/>
    <w:rsid w:val="00275149"/>
    <w:rsid w:val="00275461"/>
    <w:rsid w:val="00275562"/>
    <w:rsid w:val="00275D61"/>
    <w:rsid w:val="00275FC4"/>
    <w:rsid w:val="00276524"/>
    <w:rsid w:val="002766E9"/>
    <w:rsid w:val="0027683B"/>
    <w:rsid w:val="002768B2"/>
    <w:rsid w:val="00276BE7"/>
    <w:rsid w:val="00276C38"/>
    <w:rsid w:val="0027723A"/>
    <w:rsid w:val="002775D5"/>
    <w:rsid w:val="00277EBE"/>
    <w:rsid w:val="00280AD1"/>
    <w:rsid w:val="0028222D"/>
    <w:rsid w:val="00282CF2"/>
    <w:rsid w:val="00283169"/>
    <w:rsid w:val="00283253"/>
    <w:rsid w:val="00283948"/>
    <w:rsid w:val="002839DA"/>
    <w:rsid w:val="00284301"/>
    <w:rsid w:val="00284A12"/>
    <w:rsid w:val="00284C0B"/>
    <w:rsid w:val="00284F76"/>
    <w:rsid w:val="0028520E"/>
    <w:rsid w:val="00285B20"/>
    <w:rsid w:val="00286597"/>
    <w:rsid w:val="00286AE2"/>
    <w:rsid w:val="00286C0A"/>
    <w:rsid w:val="00287621"/>
    <w:rsid w:val="00287D0E"/>
    <w:rsid w:val="00290131"/>
    <w:rsid w:val="00290135"/>
    <w:rsid w:val="00290602"/>
    <w:rsid w:val="00290AC5"/>
    <w:rsid w:val="00290BA8"/>
    <w:rsid w:val="00290E92"/>
    <w:rsid w:val="00291075"/>
    <w:rsid w:val="00291757"/>
    <w:rsid w:val="00291883"/>
    <w:rsid w:val="002918AF"/>
    <w:rsid w:val="00292C78"/>
    <w:rsid w:val="00292E75"/>
    <w:rsid w:val="0029354A"/>
    <w:rsid w:val="00293850"/>
    <w:rsid w:val="00293BBA"/>
    <w:rsid w:val="00293F07"/>
    <w:rsid w:val="0029470B"/>
    <w:rsid w:val="002949C1"/>
    <w:rsid w:val="00294C8F"/>
    <w:rsid w:val="00294E8B"/>
    <w:rsid w:val="0029549E"/>
    <w:rsid w:val="002957A0"/>
    <w:rsid w:val="00295A30"/>
    <w:rsid w:val="002964D7"/>
    <w:rsid w:val="00296529"/>
    <w:rsid w:val="00296AE8"/>
    <w:rsid w:val="002972CA"/>
    <w:rsid w:val="0029749C"/>
    <w:rsid w:val="00297913"/>
    <w:rsid w:val="00297B3B"/>
    <w:rsid w:val="002A0015"/>
    <w:rsid w:val="002A02DC"/>
    <w:rsid w:val="002A0332"/>
    <w:rsid w:val="002A077A"/>
    <w:rsid w:val="002A1432"/>
    <w:rsid w:val="002A1F4F"/>
    <w:rsid w:val="002A1F6B"/>
    <w:rsid w:val="002A23E7"/>
    <w:rsid w:val="002A23FC"/>
    <w:rsid w:val="002A2C61"/>
    <w:rsid w:val="002A4275"/>
    <w:rsid w:val="002A4962"/>
    <w:rsid w:val="002A4F0B"/>
    <w:rsid w:val="002A51B6"/>
    <w:rsid w:val="002A51D5"/>
    <w:rsid w:val="002A642E"/>
    <w:rsid w:val="002A7F13"/>
    <w:rsid w:val="002A7F6B"/>
    <w:rsid w:val="002B1078"/>
    <w:rsid w:val="002B15BD"/>
    <w:rsid w:val="002B198A"/>
    <w:rsid w:val="002B1AF9"/>
    <w:rsid w:val="002B22E6"/>
    <w:rsid w:val="002B28F6"/>
    <w:rsid w:val="002B2AA0"/>
    <w:rsid w:val="002B3590"/>
    <w:rsid w:val="002B4820"/>
    <w:rsid w:val="002B4D26"/>
    <w:rsid w:val="002B4ED0"/>
    <w:rsid w:val="002B5BB9"/>
    <w:rsid w:val="002B5C67"/>
    <w:rsid w:val="002B5D53"/>
    <w:rsid w:val="002B6019"/>
    <w:rsid w:val="002B6167"/>
    <w:rsid w:val="002B6326"/>
    <w:rsid w:val="002B649C"/>
    <w:rsid w:val="002B66C5"/>
    <w:rsid w:val="002B6A43"/>
    <w:rsid w:val="002B6AE4"/>
    <w:rsid w:val="002B6CA8"/>
    <w:rsid w:val="002B6E23"/>
    <w:rsid w:val="002B73EB"/>
    <w:rsid w:val="002B7E78"/>
    <w:rsid w:val="002B7F7F"/>
    <w:rsid w:val="002C09F4"/>
    <w:rsid w:val="002C1AF4"/>
    <w:rsid w:val="002C26B0"/>
    <w:rsid w:val="002C2DF4"/>
    <w:rsid w:val="002C3408"/>
    <w:rsid w:val="002C3514"/>
    <w:rsid w:val="002C37CB"/>
    <w:rsid w:val="002C4D05"/>
    <w:rsid w:val="002C4D8A"/>
    <w:rsid w:val="002C4FC7"/>
    <w:rsid w:val="002C5FD8"/>
    <w:rsid w:val="002C6C4B"/>
    <w:rsid w:val="002C764D"/>
    <w:rsid w:val="002C7858"/>
    <w:rsid w:val="002D0144"/>
    <w:rsid w:val="002D0590"/>
    <w:rsid w:val="002D0B61"/>
    <w:rsid w:val="002D1296"/>
    <w:rsid w:val="002D180B"/>
    <w:rsid w:val="002D1D93"/>
    <w:rsid w:val="002D1E75"/>
    <w:rsid w:val="002D1FAA"/>
    <w:rsid w:val="002D239C"/>
    <w:rsid w:val="002D281B"/>
    <w:rsid w:val="002D2AB7"/>
    <w:rsid w:val="002D2E5A"/>
    <w:rsid w:val="002D302A"/>
    <w:rsid w:val="002D319D"/>
    <w:rsid w:val="002D404A"/>
    <w:rsid w:val="002D41A3"/>
    <w:rsid w:val="002D443D"/>
    <w:rsid w:val="002D4C06"/>
    <w:rsid w:val="002D4F97"/>
    <w:rsid w:val="002D5099"/>
    <w:rsid w:val="002D5456"/>
    <w:rsid w:val="002D5618"/>
    <w:rsid w:val="002D5729"/>
    <w:rsid w:val="002D6241"/>
    <w:rsid w:val="002D75AB"/>
    <w:rsid w:val="002D7DAE"/>
    <w:rsid w:val="002E09CE"/>
    <w:rsid w:val="002E0E7A"/>
    <w:rsid w:val="002E117C"/>
    <w:rsid w:val="002E11BB"/>
    <w:rsid w:val="002E1754"/>
    <w:rsid w:val="002E21F3"/>
    <w:rsid w:val="002E2FE8"/>
    <w:rsid w:val="002E3916"/>
    <w:rsid w:val="002E4312"/>
    <w:rsid w:val="002E4573"/>
    <w:rsid w:val="002E4A07"/>
    <w:rsid w:val="002E4C61"/>
    <w:rsid w:val="002E6071"/>
    <w:rsid w:val="002E62CD"/>
    <w:rsid w:val="002E6A4E"/>
    <w:rsid w:val="002E773A"/>
    <w:rsid w:val="002E7E10"/>
    <w:rsid w:val="002F006E"/>
    <w:rsid w:val="002F071E"/>
    <w:rsid w:val="002F08DE"/>
    <w:rsid w:val="002F23DD"/>
    <w:rsid w:val="002F3314"/>
    <w:rsid w:val="002F39A2"/>
    <w:rsid w:val="002F3E70"/>
    <w:rsid w:val="002F4025"/>
    <w:rsid w:val="002F470A"/>
    <w:rsid w:val="002F4AFE"/>
    <w:rsid w:val="002F4C39"/>
    <w:rsid w:val="002F4C9E"/>
    <w:rsid w:val="002F4D57"/>
    <w:rsid w:val="002F4FCB"/>
    <w:rsid w:val="002F5917"/>
    <w:rsid w:val="002F66FA"/>
    <w:rsid w:val="002F674C"/>
    <w:rsid w:val="002F6F56"/>
    <w:rsid w:val="002F7186"/>
    <w:rsid w:val="002F7C85"/>
    <w:rsid w:val="00300158"/>
    <w:rsid w:val="0030028A"/>
    <w:rsid w:val="0030075E"/>
    <w:rsid w:val="00300856"/>
    <w:rsid w:val="00300F19"/>
    <w:rsid w:val="003015DD"/>
    <w:rsid w:val="0030171E"/>
    <w:rsid w:val="003017FD"/>
    <w:rsid w:val="00301F45"/>
    <w:rsid w:val="003020F8"/>
    <w:rsid w:val="00302668"/>
    <w:rsid w:val="003026AD"/>
    <w:rsid w:val="00302776"/>
    <w:rsid w:val="0030290F"/>
    <w:rsid w:val="003039BC"/>
    <w:rsid w:val="0030416D"/>
    <w:rsid w:val="00304274"/>
    <w:rsid w:val="003042DA"/>
    <w:rsid w:val="0030487B"/>
    <w:rsid w:val="00304DBB"/>
    <w:rsid w:val="00305371"/>
    <w:rsid w:val="00305517"/>
    <w:rsid w:val="00305657"/>
    <w:rsid w:val="00305D88"/>
    <w:rsid w:val="00305D9C"/>
    <w:rsid w:val="00305FF0"/>
    <w:rsid w:val="00307007"/>
    <w:rsid w:val="00307227"/>
    <w:rsid w:val="00307460"/>
    <w:rsid w:val="0030777D"/>
    <w:rsid w:val="003077EB"/>
    <w:rsid w:val="003078AA"/>
    <w:rsid w:val="00307AD5"/>
    <w:rsid w:val="00307B05"/>
    <w:rsid w:val="00307F13"/>
    <w:rsid w:val="003104D2"/>
    <w:rsid w:val="003104F6"/>
    <w:rsid w:val="00310A25"/>
    <w:rsid w:val="00310B50"/>
    <w:rsid w:val="00311031"/>
    <w:rsid w:val="0031127D"/>
    <w:rsid w:val="0031135A"/>
    <w:rsid w:val="00311C1E"/>
    <w:rsid w:val="003129B4"/>
    <w:rsid w:val="00312D55"/>
    <w:rsid w:val="00313214"/>
    <w:rsid w:val="00313B70"/>
    <w:rsid w:val="003141A0"/>
    <w:rsid w:val="00314F07"/>
    <w:rsid w:val="00315B1F"/>
    <w:rsid w:val="0031701E"/>
    <w:rsid w:val="00317053"/>
    <w:rsid w:val="00317451"/>
    <w:rsid w:val="00320094"/>
    <w:rsid w:val="003205D2"/>
    <w:rsid w:val="00320AD6"/>
    <w:rsid w:val="00320C37"/>
    <w:rsid w:val="0032110A"/>
    <w:rsid w:val="003214CE"/>
    <w:rsid w:val="003219DE"/>
    <w:rsid w:val="00321A8B"/>
    <w:rsid w:val="00321DD9"/>
    <w:rsid w:val="0032225A"/>
    <w:rsid w:val="003223C6"/>
    <w:rsid w:val="003228BF"/>
    <w:rsid w:val="00322A12"/>
    <w:rsid w:val="00322B13"/>
    <w:rsid w:val="003230ED"/>
    <w:rsid w:val="003233BF"/>
    <w:rsid w:val="00323A99"/>
    <w:rsid w:val="00323EC5"/>
    <w:rsid w:val="00323EE9"/>
    <w:rsid w:val="003241A5"/>
    <w:rsid w:val="00324875"/>
    <w:rsid w:val="00324D1C"/>
    <w:rsid w:val="00324F45"/>
    <w:rsid w:val="00325037"/>
    <w:rsid w:val="003264CF"/>
    <w:rsid w:val="00326987"/>
    <w:rsid w:val="00326C0E"/>
    <w:rsid w:val="00327438"/>
    <w:rsid w:val="00327751"/>
    <w:rsid w:val="00327884"/>
    <w:rsid w:val="00327A76"/>
    <w:rsid w:val="00327C87"/>
    <w:rsid w:val="00327F55"/>
    <w:rsid w:val="003301EC"/>
    <w:rsid w:val="003308B7"/>
    <w:rsid w:val="00330B4A"/>
    <w:rsid w:val="00330C1E"/>
    <w:rsid w:val="00330EF4"/>
    <w:rsid w:val="00331003"/>
    <w:rsid w:val="0033184E"/>
    <w:rsid w:val="00331E18"/>
    <w:rsid w:val="00331F49"/>
    <w:rsid w:val="00333534"/>
    <w:rsid w:val="0033360D"/>
    <w:rsid w:val="0033380A"/>
    <w:rsid w:val="0033402D"/>
    <w:rsid w:val="0033434E"/>
    <w:rsid w:val="00334414"/>
    <w:rsid w:val="003346A2"/>
    <w:rsid w:val="00334C08"/>
    <w:rsid w:val="00335471"/>
    <w:rsid w:val="00335578"/>
    <w:rsid w:val="00335F63"/>
    <w:rsid w:val="00336D94"/>
    <w:rsid w:val="00336DFA"/>
    <w:rsid w:val="00336FA6"/>
    <w:rsid w:val="003375B9"/>
    <w:rsid w:val="00337B39"/>
    <w:rsid w:val="00337CB6"/>
    <w:rsid w:val="003402DD"/>
    <w:rsid w:val="003406F0"/>
    <w:rsid w:val="003409BB"/>
    <w:rsid w:val="003414DE"/>
    <w:rsid w:val="003416D5"/>
    <w:rsid w:val="00341E13"/>
    <w:rsid w:val="003424FB"/>
    <w:rsid w:val="003430B3"/>
    <w:rsid w:val="003435C0"/>
    <w:rsid w:val="0034387C"/>
    <w:rsid w:val="00343C68"/>
    <w:rsid w:val="00344D37"/>
    <w:rsid w:val="00345303"/>
    <w:rsid w:val="003454C8"/>
    <w:rsid w:val="003463B4"/>
    <w:rsid w:val="00346631"/>
    <w:rsid w:val="003466BE"/>
    <w:rsid w:val="003467F0"/>
    <w:rsid w:val="003468C2"/>
    <w:rsid w:val="00347332"/>
    <w:rsid w:val="00347FBA"/>
    <w:rsid w:val="00350916"/>
    <w:rsid w:val="00350E42"/>
    <w:rsid w:val="00350EC9"/>
    <w:rsid w:val="003510BE"/>
    <w:rsid w:val="003523C6"/>
    <w:rsid w:val="00352DFB"/>
    <w:rsid w:val="003540F9"/>
    <w:rsid w:val="00354389"/>
    <w:rsid w:val="00354C33"/>
    <w:rsid w:val="003551F3"/>
    <w:rsid w:val="00355D3C"/>
    <w:rsid w:val="00355F16"/>
    <w:rsid w:val="00355FDF"/>
    <w:rsid w:val="0035702A"/>
    <w:rsid w:val="00357595"/>
    <w:rsid w:val="00357839"/>
    <w:rsid w:val="0035790D"/>
    <w:rsid w:val="003611C8"/>
    <w:rsid w:val="003612F0"/>
    <w:rsid w:val="003616EE"/>
    <w:rsid w:val="00361865"/>
    <w:rsid w:val="00361B98"/>
    <w:rsid w:val="00361BF7"/>
    <w:rsid w:val="00361CDF"/>
    <w:rsid w:val="00361E1C"/>
    <w:rsid w:val="00361E4E"/>
    <w:rsid w:val="0036222B"/>
    <w:rsid w:val="00362273"/>
    <w:rsid w:val="003624AD"/>
    <w:rsid w:val="003629F0"/>
    <w:rsid w:val="003639ED"/>
    <w:rsid w:val="00363F91"/>
    <w:rsid w:val="003647C5"/>
    <w:rsid w:val="00364FAF"/>
    <w:rsid w:val="00365144"/>
    <w:rsid w:val="003659B9"/>
    <w:rsid w:val="00366575"/>
    <w:rsid w:val="00366957"/>
    <w:rsid w:val="003678FE"/>
    <w:rsid w:val="00367AE1"/>
    <w:rsid w:val="00370475"/>
    <w:rsid w:val="0037068A"/>
    <w:rsid w:val="003717EA"/>
    <w:rsid w:val="003718B6"/>
    <w:rsid w:val="00371B9D"/>
    <w:rsid w:val="00371E16"/>
    <w:rsid w:val="003722ED"/>
    <w:rsid w:val="003739D9"/>
    <w:rsid w:val="003739E7"/>
    <w:rsid w:val="00373B82"/>
    <w:rsid w:val="00373EF2"/>
    <w:rsid w:val="00374282"/>
    <w:rsid w:val="003743D0"/>
    <w:rsid w:val="00374F70"/>
    <w:rsid w:val="00375028"/>
    <w:rsid w:val="00375C49"/>
    <w:rsid w:val="003769BA"/>
    <w:rsid w:val="00376B3C"/>
    <w:rsid w:val="0038065F"/>
    <w:rsid w:val="00380E63"/>
    <w:rsid w:val="00381D21"/>
    <w:rsid w:val="003821C4"/>
    <w:rsid w:val="003824A7"/>
    <w:rsid w:val="00382F90"/>
    <w:rsid w:val="00383462"/>
    <w:rsid w:val="00383AAD"/>
    <w:rsid w:val="00384788"/>
    <w:rsid w:val="003853B9"/>
    <w:rsid w:val="003857C9"/>
    <w:rsid w:val="00385A17"/>
    <w:rsid w:val="00385E09"/>
    <w:rsid w:val="003868E8"/>
    <w:rsid w:val="00386C23"/>
    <w:rsid w:val="0038714C"/>
    <w:rsid w:val="003872AA"/>
    <w:rsid w:val="003872F5"/>
    <w:rsid w:val="00387578"/>
    <w:rsid w:val="00387896"/>
    <w:rsid w:val="003878F9"/>
    <w:rsid w:val="00390F2A"/>
    <w:rsid w:val="00390F38"/>
    <w:rsid w:val="003914C3"/>
    <w:rsid w:val="00392E22"/>
    <w:rsid w:val="003939FB"/>
    <w:rsid w:val="00394C17"/>
    <w:rsid w:val="00394CCF"/>
    <w:rsid w:val="00394DA3"/>
    <w:rsid w:val="00395098"/>
    <w:rsid w:val="0039590D"/>
    <w:rsid w:val="00395BFE"/>
    <w:rsid w:val="00396427"/>
    <w:rsid w:val="003974FB"/>
    <w:rsid w:val="003979AB"/>
    <w:rsid w:val="00397B4E"/>
    <w:rsid w:val="003A0291"/>
    <w:rsid w:val="003A070E"/>
    <w:rsid w:val="003A0D5B"/>
    <w:rsid w:val="003A0EF5"/>
    <w:rsid w:val="003A1589"/>
    <w:rsid w:val="003A1AD8"/>
    <w:rsid w:val="003A1C4F"/>
    <w:rsid w:val="003A1F51"/>
    <w:rsid w:val="003A20B0"/>
    <w:rsid w:val="003A21A1"/>
    <w:rsid w:val="003A22FF"/>
    <w:rsid w:val="003A50B7"/>
    <w:rsid w:val="003A57FC"/>
    <w:rsid w:val="003A5845"/>
    <w:rsid w:val="003A5FEF"/>
    <w:rsid w:val="003A6002"/>
    <w:rsid w:val="003A6569"/>
    <w:rsid w:val="003A6B6E"/>
    <w:rsid w:val="003A6D48"/>
    <w:rsid w:val="003A6DFA"/>
    <w:rsid w:val="003A70D2"/>
    <w:rsid w:val="003A72A3"/>
    <w:rsid w:val="003A77D1"/>
    <w:rsid w:val="003A7BFA"/>
    <w:rsid w:val="003A7DD4"/>
    <w:rsid w:val="003B030F"/>
    <w:rsid w:val="003B0B63"/>
    <w:rsid w:val="003B0D3D"/>
    <w:rsid w:val="003B1B60"/>
    <w:rsid w:val="003B3AF4"/>
    <w:rsid w:val="003B3C76"/>
    <w:rsid w:val="003B4222"/>
    <w:rsid w:val="003B4737"/>
    <w:rsid w:val="003B4769"/>
    <w:rsid w:val="003B48D8"/>
    <w:rsid w:val="003B490C"/>
    <w:rsid w:val="003B520F"/>
    <w:rsid w:val="003B521C"/>
    <w:rsid w:val="003B541D"/>
    <w:rsid w:val="003B5F92"/>
    <w:rsid w:val="003B6379"/>
    <w:rsid w:val="003B63C2"/>
    <w:rsid w:val="003B63D6"/>
    <w:rsid w:val="003B6C73"/>
    <w:rsid w:val="003B7A49"/>
    <w:rsid w:val="003B7EC0"/>
    <w:rsid w:val="003C0895"/>
    <w:rsid w:val="003C1FE1"/>
    <w:rsid w:val="003C23D4"/>
    <w:rsid w:val="003C314A"/>
    <w:rsid w:val="003C3E1B"/>
    <w:rsid w:val="003C3F5D"/>
    <w:rsid w:val="003C4196"/>
    <w:rsid w:val="003C4568"/>
    <w:rsid w:val="003C457E"/>
    <w:rsid w:val="003C4584"/>
    <w:rsid w:val="003C4C38"/>
    <w:rsid w:val="003C5241"/>
    <w:rsid w:val="003C5279"/>
    <w:rsid w:val="003C55AA"/>
    <w:rsid w:val="003C5EF7"/>
    <w:rsid w:val="003C671B"/>
    <w:rsid w:val="003C67E5"/>
    <w:rsid w:val="003C6EAB"/>
    <w:rsid w:val="003C702F"/>
    <w:rsid w:val="003C77C9"/>
    <w:rsid w:val="003C7A44"/>
    <w:rsid w:val="003C7D7E"/>
    <w:rsid w:val="003C7E0F"/>
    <w:rsid w:val="003D07BB"/>
    <w:rsid w:val="003D0BD0"/>
    <w:rsid w:val="003D0C05"/>
    <w:rsid w:val="003D1442"/>
    <w:rsid w:val="003D1447"/>
    <w:rsid w:val="003D1FAB"/>
    <w:rsid w:val="003D20F3"/>
    <w:rsid w:val="003D278C"/>
    <w:rsid w:val="003D29C7"/>
    <w:rsid w:val="003D2D14"/>
    <w:rsid w:val="003D35E5"/>
    <w:rsid w:val="003D41BD"/>
    <w:rsid w:val="003D42D6"/>
    <w:rsid w:val="003D456B"/>
    <w:rsid w:val="003D4B90"/>
    <w:rsid w:val="003D4DFF"/>
    <w:rsid w:val="003D5398"/>
    <w:rsid w:val="003D58DF"/>
    <w:rsid w:val="003D6046"/>
    <w:rsid w:val="003D71A6"/>
    <w:rsid w:val="003D78CF"/>
    <w:rsid w:val="003D7B19"/>
    <w:rsid w:val="003D7DD8"/>
    <w:rsid w:val="003D7E94"/>
    <w:rsid w:val="003E0048"/>
    <w:rsid w:val="003E04D7"/>
    <w:rsid w:val="003E08D7"/>
    <w:rsid w:val="003E09C2"/>
    <w:rsid w:val="003E11C7"/>
    <w:rsid w:val="003E12D6"/>
    <w:rsid w:val="003E15C8"/>
    <w:rsid w:val="003E15CD"/>
    <w:rsid w:val="003E198E"/>
    <w:rsid w:val="003E2387"/>
    <w:rsid w:val="003E2BAE"/>
    <w:rsid w:val="003E398A"/>
    <w:rsid w:val="003E39E0"/>
    <w:rsid w:val="003E4312"/>
    <w:rsid w:val="003E4B2A"/>
    <w:rsid w:val="003E5555"/>
    <w:rsid w:val="003E5A68"/>
    <w:rsid w:val="003E5D57"/>
    <w:rsid w:val="003E66F6"/>
    <w:rsid w:val="003E6925"/>
    <w:rsid w:val="003E6994"/>
    <w:rsid w:val="003E6C9C"/>
    <w:rsid w:val="003E6D7B"/>
    <w:rsid w:val="003E7CF3"/>
    <w:rsid w:val="003E7FBF"/>
    <w:rsid w:val="003F0051"/>
    <w:rsid w:val="003F0144"/>
    <w:rsid w:val="003F053F"/>
    <w:rsid w:val="003F06AB"/>
    <w:rsid w:val="003F1149"/>
    <w:rsid w:val="003F129B"/>
    <w:rsid w:val="003F15D0"/>
    <w:rsid w:val="003F1ABF"/>
    <w:rsid w:val="003F202D"/>
    <w:rsid w:val="003F2A0A"/>
    <w:rsid w:val="003F2D67"/>
    <w:rsid w:val="003F3B81"/>
    <w:rsid w:val="003F3F83"/>
    <w:rsid w:val="003F4351"/>
    <w:rsid w:val="003F4919"/>
    <w:rsid w:val="003F4A3A"/>
    <w:rsid w:val="003F4E39"/>
    <w:rsid w:val="003F535E"/>
    <w:rsid w:val="003F5490"/>
    <w:rsid w:val="003F6189"/>
    <w:rsid w:val="003F6414"/>
    <w:rsid w:val="003F6753"/>
    <w:rsid w:val="003F679E"/>
    <w:rsid w:val="003F693E"/>
    <w:rsid w:val="003F6943"/>
    <w:rsid w:val="003F6B39"/>
    <w:rsid w:val="003F6E30"/>
    <w:rsid w:val="003F7DDF"/>
    <w:rsid w:val="00400222"/>
    <w:rsid w:val="00400A9F"/>
    <w:rsid w:val="004012A7"/>
    <w:rsid w:val="004014FD"/>
    <w:rsid w:val="00401AA8"/>
    <w:rsid w:val="00402AC0"/>
    <w:rsid w:val="00402FAE"/>
    <w:rsid w:val="004030B0"/>
    <w:rsid w:val="004030BC"/>
    <w:rsid w:val="004032F0"/>
    <w:rsid w:val="00403A48"/>
    <w:rsid w:val="00403D6B"/>
    <w:rsid w:val="00403E79"/>
    <w:rsid w:val="004040B9"/>
    <w:rsid w:val="00404764"/>
    <w:rsid w:val="00404AFA"/>
    <w:rsid w:val="00404DE2"/>
    <w:rsid w:val="00405094"/>
    <w:rsid w:val="00405104"/>
    <w:rsid w:val="00405568"/>
    <w:rsid w:val="0040558C"/>
    <w:rsid w:val="00405649"/>
    <w:rsid w:val="004058FB"/>
    <w:rsid w:val="00405D13"/>
    <w:rsid w:val="00406BB0"/>
    <w:rsid w:val="00406D59"/>
    <w:rsid w:val="00406FDD"/>
    <w:rsid w:val="00406FFC"/>
    <w:rsid w:val="00407254"/>
    <w:rsid w:val="00407331"/>
    <w:rsid w:val="00407908"/>
    <w:rsid w:val="00410783"/>
    <w:rsid w:val="004111BA"/>
    <w:rsid w:val="004112FC"/>
    <w:rsid w:val="00411571"/>
    <w:rsid w:val="00411A77"/>
    <w:rsid w:val="0041238D"/>
    <w:rsid w:val="004123B1"/>
    <w:rsid w:val="00412AA3"/>
    <w:rsid w:val="00412AD0"/>
    <w:rsid w:val="00412C31"/>
    <w:rsid w:val="00413291"/>
    <w:rsid w:val="00413325"/>
    <w:rsid w:val="00413C3D"/>
    <w:rsid w:val="00413DB3"/>
    <w:rsid w:val="00414434"/>
    <w:rsid w:val="00414A92"/>
    <w:rsid w:val="00414D15"/>
    <w:rsid w:val="00415185"/>
    <w:rsid w:val="0041570C"/>
    <w:rsid w:val="00415A09"/>
    <w:rsid w:val="00416470"/>
    <w:rsid w:val="0041666F"/>
    <w:rsid w:val="00416921"/>
    <w:rsid w:val="00416A79"/>
    <w:rsid w:val="00416D2F"/>
    <w:rsid w:val="00416EEC"/>
    <w:rsid w:val="00417349"/>
    <w:rsid w:val="004201D1"/>
    <w:rsid w:val="00420201"/>
    <w:rsid w:val="004208D6"/>
    <w:rsid w:val="00420C9B"/>
    <w:rsid w:val="00420FBB"/>
    <w:rsid w:val="004210F6"/>
    <w:rsid w:val="004211DA"/>
    <w:rsid w:val="004216E3"/>
    <w:rsid w:val="004218F8"/>
    <w:rsid w:val="00421BDD"/>
    <w:rsid w:val="00421E59"/>
    <w:rsid w:val="00422117"/>
    <w:rsid w:val="004223BD"/>
    <w:rsid w:val="00422A51"/>
    <w:rsid w:val="004232B0"/>
    <w:rsid w:val="004234FE"/>
    <w:rsid w:val="004238C4"/>
    <w:rsid w:val="00423915"/>
    <w:rsid w:val="00423BD1"/>
    <w:rsid w:val="0042489B"/>
    <w:rsid w:val="00425525"/>
    <w:rsid w:val="00426D9E"/>
    <w:rsid w:val="0042706F"/>
    <w:rsid w:val="00427073"/>
    <w:rsid w:val="00427370"/>
    <w:rsid w:val="004275C7"/>
    <w:rsid w:val="004277FF"/>
    <w:rsid w:val="00427B3E"/>
    <w:rsid w:val="00427B9D"/>
    <w:rsid w:val="00427D99"/>
    <w:rsid w:val="004304F6"/>
    <w:rsid w:val="00430979"/>
    <w:rsid w:val="004317A9"/>
    <w:rsid w:val="00432F2B"/>
    <w:rsid w:val="004331AC"/>
    <w:rsid w:val="00433665"/>
    <w:rsid w:val="00433E90"/>
    <w:rsid w:val="00434277"/>
    <w:rsid w:val="00434403"/>
    <w:rsid w:val="00434F46"/>
    <w:rsid w:val="00435773"/>
    <w:rsid w:val="00435923"/>
    <w:rsid w:val="004359F2"/>
    <w:rsid w:val="004361F3"/>
    <w:rsid w:val="00436238"/>
    <w:rsid w:val="00437874"/>
    <w:rsid w:val="00437B9A"/>
    <w:rsid w:val="00437CB2"/>
    <w:rsid w:val="004407E6"/>
    <w:rsid w:val="00440A75"/>
    <w:rsid w:val="00441BC5"/>
    <w:rsid w:val="004425E3"/>
    <w:rsid w:val="004428CE"/>
    <w:rsid w:val="00442B95"/>
    <w:rsid w:val="00442C8D"/>
    <w:rsid w:val="0044325D"/>
    <w:rsid w:val="004432BB"/>
    <w:rsid w:val="004446F5"/>
    <w:rsid w:val="004447AF"/>
    <w:rsid w:val="00446D88"/>
    <w:rsid w:val="00447AB9"/>
    <w:rsid w:val="00447E03"/>
    <w:rsid w:val="00447F0F"/>
    <w:rsid w:val="00450126"/>
    <w:rsid w:val="00450593"/>
    <w:rsid w:val="004506C1"/>
    <w:rsid w:val="004511C4"/>
    <w:rsid w:val="004518D5"/>
    <w:rsid w:val="00451A12"/>
    <w:rsid w:val="00451A6D"/>
    <w:rsid w:val="00451D5F"/>
    <w:rsid w:val="0045205E"/>
    <w:rsid w:val="00452353"/>
    <w:rsid w:val="0045370A"/>
    <w:rsid w:val="00453A8C"/>
    <w:rsid w:val="00453F8E"/>
    <w:rsid w:val="0045482E"/>
    <w:rsid w:val="00454AF7"/>
    <w:rsid w:val="00455C18"/>
    <w:rsid w:val="00457502"/>
    <w:rsid w:val="004576CA"/>
    <w:rsid w:val="00457711"/>
    <w:rsid w:val="00460629"/>
    <w:rsid w:val="0046065E"/>
    <w:rsid w:val="00460B35"/>
    <w:rsid w:val="00460F12"/>
    <w:rsid w:val="0046100D"/>
    <w:rsid w:val="00461042"/>
    <w:rsid w:val="004619C1"/>
    <w:rsid w:val="00461D37"/>
    <w:rsid w:val="0046209D"/>
    <w:rsid w:val="00462804"/>
    <w:rsid w:val="00462907"/>
    <w:rsid w:val="004635E5"/>
    <w:rsid w:val="004636EE"/>
    <w:rsid w:val="00463904"/>
    <w:rsid w:val="004640B8"/>
    <w:rsid w:val="004647D8"/>
    <w:rsid w:val="00464889"/>
    <w:rsid w:val="0046672F"/>
    <w:rsid w:val="00466D91"/>
    <w:rsid w:val="00467945"/>
    <w:rsid w:val="00467E05"/>
    <w:rsid w:val="00470350"/>
    <w:rsid w:val="00470771"/>
    <w:rsid w:val="00470BA8"/>
    <w:rsid w:val="00470BD5"/>
    <w:rsid w:val="0047163A"/>
    <w:rsid w:val="00471D83"/>
    <w:rsid w:val="00472421"/>
    <w:rsid w:val="0047281E"/>
    <w:rsid w:val="00472F87"/>
    <w:rsid w:val="0047353C"/>
    <w:rsid w:val="00473E5C"/>
    <w:rsid w:val="00473F38"/>
    <w:rsid w:val="00474159"/>
    <w:rsid w:val="00474197"/>
    <w:rsid w:val="00474864"/>
    <w:rsid w:val="00474E78"/>
    <w:rsid w:val="004754DB"/>
    <w:rsid w:val="004754E5"/>
    <w:rsid w:val="004760AD"/>
    <w:rsid w:val="0047691F"/>
    <w:rsid w:val="00476F55"/>
    <w:rsid w:val="00477103"/>
    <w:rsid w:val="004808A1"/>
    <w:rsid w:val="00480BFF"/>
    <w:rsid w:val="00480E7D"/>
    <w:rsid w:val="00481710"/>
    <w:rsid w:val="00481737"/>
    <w:rsid w:val="00481997"/>
    <w:rsid w:val="00481B18"/>
    <w:rsid w:val="00481D1F"/>
    <w:rsid w:val="004834D8"/>
    <w:rsid w:val="00484068"/>
    <w:rsid w:val="004856ED"/>
    <w:rsid w:val="004857F0"/>
    <w:rsid w:val="004858B2"/>
    <w:rsid w:val="00485C8E"/>
    <w:rsid w:val="00485D15"/>
    <w:rsid w:val="00485EE4"/>
    <w:rsid w:val="00486156"/>
    <w:rsid w:val="00486823"/>
    <w:rsid w:val="004869A5"/>
    <w:rsid w:val="00486F7C"/>
    <w:rsid w:val="00487200"/>
    <w:rsid w:val="00487B80"/>
    <w:rsid w:val="00487EB0"/>
    <w:rsid w:val="00490044"/>
    <w:rsid w:val="004902FC"/>
    <w:rsid w:val="00490440"/>
    <w:rsid w:val="00490C5A"/>
    <w:rsid w:val="004912A7"/>
    <w:rsid w:val="004914D4"/>
    <w:rsid w:val="00491E05"/>
    <w:rsid w:val="00491F2A"/>
    <w:rsid w:val="00492AA0"/>
    <w:rsid w:val="00492D04"/>
    <w:rsid w:val="00492DFB"/>
    <w:rsid w:val="004934DF"/>
    <w:rsid w:val="00493576"/>
    <w:rsid w:val="00494830"/>
    <w:rsid w:val="00494FA6"/>
    <w:rsid w:val="004952CC"/>
    <w:rsid w:val="0049575A"/>
    <w:rsid w:val="00495AC7"/>
    <w:rsid w:val="00496401"/>
    <w:rsid w:val="0049705E"/>
    <w:rsid w:val="00497995"/>
    <w:rsid w:val="004A094F"/>
    <w:rsid w:val="004A1AD7"/>
    <w:rsid w:val="004A1E68"/>
    <w:rsid w:val="004A2F0A"/>
    <w:rsid w:val="004A2FE5"/>
    <w:rsid w:val="004A3003"/>
    <w:rsid w:val="004A32AC"/>
    <w:rsid w:val="004A3EB8"/>
    <w:rsid w:val="004A41FD"/>
    <w:rsid w:val="004A4718"/>
    <w:rsid w:val="004A4E44"/>
    <w:rsid w:val="004A541F"/>
    <w:rsid w:val="004A563F"/>
    <w:rsid w:val="004A593B"/>
    <w:rsid w:val="004A5CFC"/>
    <w:rsid w:val="004A5ED1"/>
    <w:rsid w:val="004A68E7"/>
    <w:rsid w:val="004A6CE6"/>
    <w:rsid w:val="004A6D0A"/>
    <w:rsid w:val="004A6E33"/>
    <w:rsid w:val="004A6E46"/>
    <w:rsid w:val="004A7AB2"/>
    <w:rsid w:val="004A7BB2"/>
    <w:rsid w:val="004A7EC5"/>
    <w:rsid w:val="004B0027"/>
    <w:rsid w:val="004B01E7"/>
    <w:rsid w:val="004B02F2"/>
    <w:rsid w:val="004B031F"/>
    <w:rsid w:val="004B08D2"/>
    <w:rsid w:val="004B0C32"/>
    <w:rsid w:val="004B0D69"/>
    <w:rsid w:val="004B0FF7"/>
    <w:rsid w:val="004B1BE9"/>
    <w:rsid w:val="004B1FFE"/>
    <w:rsid w:val="004B2028"/>
    <w:rsid w:val="004B2207"/>
    <w:rsid w:val="004B2948"/>
    <w:rsid w:val="004B3170"/>
    <w:rsid w:val="004B3703"/>
    <w:rsid w:val="004B3C72"/>
    <w:rsid w:val="004B419C"/>
    <w:rsid w:val="004B4C45"/>
    <w:rsid w:val="004B54BD"/>
    <w:rsid w:val="004B5B64"/>
    <w:rsid w:val="004B5BC3"/>
    <w:rsid w:val="004B5FCA"/>
    <w:rsid w:val="004B60C7"/>
    <w:rsid w:val="004B692F"/>
    <w:rsid w:val="004B6BD9"/>
    <w:rsid w:val="004B768E"/>
    <w:rsid w:val="004B79D8"/>
    <w:rsid w:val="004C0457"/>
    <w:rsid w:val="004C070D"/>
    <w:rsid w:val="004C09D4"/>
    <w:rsid w:val="004C1149"/>
    <w:rsid w:val="004C126C"/>
    <w:rsid w:val="004C18B2"/>
    <w:rsid w:val="004C2131"/>
    <w:rsid w:val="004C23EC"/>
    <w:rsid w:val="004C265C"/>
    <w:rsid w:val="004C2820"/>
    <w:rsid w:val="004C2A4A"/>
    <w:rsid w:val="004C2D80"/>
    <w:rsid w:val="004C3202"/>
    <w:rsid w:val="004C3416"/>
    <w:rsid w:val="004C3AEE"/>
    <w:rsid w:val="004C3B4D"/>
    <w:rsid w:val="004C3B90"/>
    <w:rsid w:val="004C3CA4"/>
    <w:rsid w:val="004C547A"/>
    <w:rsid w:val="004C553E"/>
    <w:rsid w:val="004C5A82"/>
    <w:rsid w:val="004C612D"/>
    <w:rsid w:val="004C615B"/>
    <w:rsid w:val="004C63C4"/>
    <w:rsid w:val="004C6464"/>
    <w:rsid w:val="004C67C5"/>
    <w:rsid w:val="004C67C6"/>
    <w:rsid w:val="004C6BFF"/>
    <w:rsid w:val="004C6CCD"/>
    <w:rsid w:val="004C746C"/>
    <w:rsid w:val="004C74F0"/>
    <w:rsid w:val="004C7EDA"/>
    <w:rsid w:val="004D0099"/>
    <w:rsid w:val="004D0883"/>
    <w:rsid w:val="004D1572"/>
    <w:rsid w:val="004D1583"/>
    <w:rsid w:val="004D189D"/>
    <w:rsid w:val="004D1F5B"/>
    <w:rsid w:val="004D202B"/>
    <w:rsid w:val="004D240E"/>
    <w:rsid w:val="004D266C"/>
    <w:rsid w:val="004D2A6E"/>
    <w:rsid w:val="004D2B41"/>
    <w:rsid w:val="004D2D29"/>
    <w:rsid w:val="004D2E49"/>
    <w:rsid w:val="004D305F"/>
    <w:rsid w:val="004D30AB"/>
    <w:rsid w:val="004D3120"/>
    <w:rsid w:val="004D355F"/>
    <w:rsid w:val="004D3D19"/>
    <w:rsid w:val="004D4222"/>
    <w:rsid w:val="004D434F"/>
    <w:rsid w:val="004D61FF"/>
    <w:rsid w:val="004D6758"/>
    <w:rsid w:val="004D6E76"/>
    <w:rsid w:val="004D793B"/>
    <w:rsid w:val="004D7990"/>
    <w:rsid w:val="004D7D89"/>
    <w:rsid w:val="004E00F4"/>
    <w:rsid w:val="004E0A59"/>
    <w:rsid w:val="004E0AC1"/>
    <w:rsid w:val="004E0C3F"/>
    <w:rsid w:val="004E0E16"/>
    <w:rsid w:val="004E13A5"/>
    <w:rsid w:val="004E1484"/>
    <w:rsid w:val="004E1801"/>
    <w:rsid w:val="004E2F64"/>
    <w:rsid w:val="004E3355"/>
    <w:rsid w:val="004E34ED"/>
    <w:rsid w:val="004E351F"/>
    <w:rsid w:val="004E3D23"/>
    <w:rsid w:val="004E405C"/>
    <w:rsid w:val="004E4609"/>
    <w:rsid w:val="004E47F0"/>
    <w:rsid w:val="004E4A07"/>
    <w:rsid w:val="004E4A6A"/>
    <w:rsid w:val="004E5607"/>
    <w:rsid w:val="004E565F"/>
    <w:rsid w:val="004E5751"/>
    <w:rsid w:val="004E5D90"/>
    <w:rsid w:val="004E5DC7"/>
    <w:rsid w:val="004E63C5"/>
    <w:rsid w:val="004E686B"/>
    <w:rsid w:val="004E6A67"/>
    <w:rsid w:val="004E6E56"/>
    <w:rsid w:val="004E7D6C"/>
    <w:rsid w:val="004F0317"/>
    <w:rsid w:val="004F0B31"/>
    <w:rsid w:val="004F0F7E"/>
    <w:rsid w:val="004F0FBE"/>
    <w:rsid w:val="004F125C"/>
    <w:rsid w:val="004F14D2"/>
    <w:rsid w:val="004F27DB"/>
    <w:rsid w:val="004F391B"/>
    <w:rsid w:val="004F4249"/>
    <w:rsid w:val="004F460F"/>
    <w:rsid w:val="004F46D9"/>
    <w:rsid w:val="004F4C49"/>
    <w:rsid w:val="004F4CBB"/>
    <w:rsid w:val="004F4D2E"/>
    <w:rsid w:val="004F51A8"/>
    <w:rsid w:val="004F53CD"/>
    <w:rsid w:val="004F5539"/>
    <w:rsid w:val="004F581E"/>
    <w:rsid w:val="004F5B33"/>
    <w:rsid w:val="004F663E"/>
    <w:rsid w:val="004F6EE0"/>
    <w:rsid w:val="004F7343"/>
    <w:rsid w:val="004F73DF"/>
    <w:rsid w:val="00500340"/>
    <w:rsid w:val="005006EB"/>
    <w:rsid w:val="005011CB"/>
    <w:rsid w:val="005013A5"/>
    <w:rsid w:val="00501C98"/>
    <w:rsid w:val="005022BA"/>
    <w:rsid w:val="005025DC"/>
    <w:rsid w:val="005027E0"/>
    <w:rsid w:val="005033F0"/>
    <w:rsid w:val="005036E6"/>
    <w:rsid w:val="00504E64"/>
    <w:rsid w:val="00504FF0"/>
    <w:rsid w:val="00505F4D"/>
    <w:rsid w:val="005068E8"/>
    <w:rsid w:val="00506A28"/>
    <w:rsid w:val="005074FC"/>
    <w:rsid w:val="00507839"/>
    <w:rsid w:val="00507CC5"/>
    <w:rsid w:val="005100A8"/>
    <w:rsid w:val="0051042F"/>
    <w:rsid w:val="005110B1"/>
    <w:rsid w:val="005120C7"/>
    <w:rsid w:val="005123A2"/>
    <w:rsid w:val="00512F1F"/>
    <w:rsid w:val="005140E6"/>
    <w:rsid w:val="005149D1"/>
    <w:rsid w:val="00514FF4"/>
    <w:rsid w:val="00515675"/>
    <w:rsid w:val="005159B8"/>
    <w:rsid w:val="0051607A"/>
    <w:rsid w:val="0051635E"/>
    <w:rsid w:val="0051647B"/>
    <w:rsid w:val="00516EC1"/>
    <w:rsid w:val="0051726C"/>
    <w:rsid w:val="0052110F"/>
    <w:rsid w:val="005211ED"/>
    <w:rsid w:val="00522412"/>
    <w:rsid w:val="00522722"/>
    <w:rsid w:val="00522CD6"/>
    <w:rsid w:val="00523007"/>
    <w:rsid w:val="00523963"/>
    <w:rsid w:val="00523E32"/>
    <w:rsid w:val="0052466B"/>
    <w:rsid w:val="00525090"/>
    <w:rsid w:val="005259B1"/>
    <w:rsid w:val="00525C20"/>
    <w:rsid w:val="00525C2C"/>
    <w:rsid w:val="00525E5D"/>
    <w:rsid w:val="00526A31"/>
    <w:rsid w:val="00527578"/>
    <w:rsid w:val="00527AE7"/>
    <w:rsid w:val="00527F5B"/>
    <w:rsid w:val="00527FE2"/>
    <w:rsid w:val="00530A5D"/>
    <w:rsid w:val="00530A81"/>
    <w:rsid w:val="005310B6"/>
    <w:rsid w:val="005317D7"/>
    <w:rsid w:val="0053195A"/>
    <w:rsid w:val="00531984"/>
    <w:rsid w:val="00532358"/>
    <w:rsid w:val="005326BD"/>
    <w:rsid w:val="00532989"/>
    <w:rsid w:val="00533053"/>
    <w:rsid w:val="0053333F"/>
    <w:rsid w:val="00533E27"/>
    <w:rsid w:val="00534B3D"/>
    <w:rsid w:val="005368D2"/>
    <w:rsid w:val="0053696D"/>
    <w:rsid w:val="00536B16"/>
    <w:rsid w:val="005373A9"/>
    <w:rsid w:val="00537EAC"/>
    <w:rsid w:val="005407B7"/>
    <w:rsid w:val="0054106A"/>
    <w:rsid w:val="00541428"/>
    <w:rsid w:val="005415E4"/>
    <w:rsid w:val="0054191A"/>
    <w:rsid w:val="00541EB3"/>
    <w:rsid w:val="0054246B"/>
    <w:rsid w:val="00542954"/>
    <w:rsid w:val="00542D27"/>
    <w:rsid w:val="00542E70"/>
    <w:rsid w:val="005437A9"/>
    <w:rsid w:val="00544191"/>
    <w:rsid w:val="00544357"/>
    <w:rsid w:val="005443BF"/>
    <w:rsid w:val="00544ABF"/>
    <w:rsid w:val="00544BB6"/>
    <w:rsid w:val="00544FB1"/>
    <w:rsid w:val="00545277"/>
    <w:rsid w:val="00545BE4"/>
    <w:rsid w:val="00546470"/>
    <w:rsid w:val="0055040A"/>
    <w:rsid w:val="005506E0"/>
    <w:rsid w:val="00551218"/>
    <w:rsid w:val="00551446"/>
    <w:rsid w:val="005518B5"/>
    <w:rsid w:val="00551CB7"/>
    <w:rsid w:val="005527F4"/>
    <w:rsid w:val="005532E9"/>
    <w:rsid w:val="00553BF4"/>
    <w:rsid w:val="00553ED8"/>
    <w:rsid w:val="00553F1A"/>
    <w:rsid w:val="00554A61"/>
    <w:rsid w:val="00554B70"/>
    <w:rsid w:val="00554B8E"/>
    <w:rsid w:val="00556E00"/>
    <w:rsid w:val="00560888"/>
    <w:rsid w:val="00561623"/>
    <w:rsid w:val="0056167E"/>
    <w:rsid w:val="00561C45"/>
    <w:rsid w:val="00561C91"/>
    <w:rsid w:val="00561F83"/>
    <w:rsid w:val="005620FB"/>
    <w:rsid w:val="00562508"/>
    <w:rsid w:val="005626B2"/>
    <w:rsid w:val="005629A9"/>
    <w:rsid w:val="00562EB0"/>
    <w:rsid w:val="005635FB"/>
    <w:rsid w:val="00563867"/>
    <w:rsid w:val="005647E6"/>
    <w:rsid w:val="005650A4"/>
    <w:rsid w:val="00565129"/>
    <w:rsid w:val="005652D9"/>
    <w:rsid w:val="00565D0F"/>
    <w:rsid w:val="00565D7F"/>
    <w:rsid w:val="00566353"/>
    <w:rsid w:val="005671C9"/>
    <w:rsid w:val="0056740D"/>
    <w:rsid w:val="005675E7"/>
    <w:rsid w:val="00567704"/>
    <w:rsid w:val="00567B0C"/>
    <w:rsid w:val="005704E2"/>
    <w:rsid w:val="005706C6"/>
    <w:rsid w:val="00570C3D"/>
    <w:rsid w:val="00570CA9"/>
    <w:rsid w:val="00570E2B"/>
    <w:rsid w:val="005710B2"/>
    <w:rsid w:val="0057147B"/>
    <w:rsid w:val="0057163E"/>
    <w:rsid w:val="005719C3"/>
    <w:rsid w:val="00571C5D"/>
    <w:rsid w:val="00572531"/>
    <w:rsid w:val="00572878"/>
    <w:rsid w:val="0057296E"/>
    <w:rsid w:val="005736C2"/>
    <w:rsid w:val="00573C23"/>
    <w:rsid w:val="00573DD6"/>
    <w:rsid w:val="00574564"/>
    <w:rsid w:val="00574DB5"/>
    <w:rsid w:val="00575063"/>
    <w:rsid w:val="0057575C"/>
    <w:rsid w:val="0057613D"/>
    <w:rsid w:val="00576241"/>
    <w:rsid w:val="00577970"/>
    <w:rsid w:val="00577F16"/>
    <w:rsid w:val="00580156"/>
    <w:rsid w:val="005805A3"/>
    <w:rsid w:val="00580B3B"/>
    <w:rsid w:val="00580E89"/>
    <w:rsid w:val="00581D8B"/>
    <w:rsid w:val="005828C5"/>
    <w:rsid w:val="00582D83"/>
    <w:rsid w:val="00582FF5"/>
    <w:rsid w:val="005831BB"/>
    <w:rsid w:val="005832C6"/>
    <w:rsid w:val="005839C8"/>
    <w:rsid w:val="00584274"/>
    <w:rsid w:val="00584659"/>
    <w:rsid w:val="00584880"/>
    <w:rsid w:val="00584CA8"/>
    <w:rsid w:val="00584EA9"/>
    <w:rsid w:val="00585B31"/>
    <w:rsid w:val="00586213"/>
    <w:rsid w:val="00586937"/>
    <w:rsid w:val="00586ABA"/>
    <w:rsid w:val="00586B26"/>
    <w:rsid w:val="00587B4B"/>
    <w:rsid w:val="00587FA7"/>
    <w:rsid w:val="005906B4"/>
    <w:rsid w:val="005909EE"/>
    <w:rsid w:val="00590AF1"/>
    <w:rsid w:val="00590BC9"/>
    <w:rsid w:val="00590ED1"/>
    <w:rsid w:val="005915DB"/>
    <w:rsid w:val="0059195A"/>
    <w:rsid w:val="00591F3B"/>
    <w:rsid w:val="00592AF4"/>
    <w:rsid w:val="0059346D"/>
    <w:rsid w:val="00593570"/>
    <w:rsid w:val="005938A0"/>
    <w:rsid w:val="00593A9A"/>
    <w:rsid w:val="00593E15"/>
    <w:rsid w:val="00593E47"/>
    <w:rsid w:val="00594073"/>
    <w:rsid w:val="005941BE"/>
    <w:rsid w:val="00594492"/>
    <w:rsid w:val="005945C8"/>
    <w:rsid w:val="00594831"/>
    <w:rsid w:val="0059486E"/>
    <w:rsid w:val="00594A02"/>
    <w:rsid w:val="00594B03"/>
    <w:rsid w:val="00594B6F"/>
    <w:rsid w:val="00595925"/>
    <w:rsid w:val="00595C01"/>
    <w:rsid w:val="00596305"/>
    <w:rsid w:val="00596FFD"/>
    <w:rsid w:val="0059706D"/>
    <w:rsid w:val="00597445"/>
    <w:rsid w:val="005A0714"/>
    <w:rsid w:val="005A1204"/>
    <w:rsid w:val="005A198E"/>
    <w:rsid w:val="005A1C23"/>
    <w:rsid w:val="005A1DA5"/>
    <w:rsid w:val="005A1DBB"/>
    <w:rsid w:val="005A3577"/>
    <w:rsid w:val="005A37D2"/>
    <w:rsid w:val="005A3B73"/>
    <w:rsid w:val="005A3E29"/>
    <w:rsid w:val="005A485A"/>
    <w:rsid w:val="005A48C2"/>
    <w:rsid w:val="005A4D4B"/>
    <w:rsid w:val="005A4F92"/>
    <w:rsid w:val="005A51A2"/>
    <w:rsid w:val="005A526F"/>
    <w:rsid w:val="005A57AC"/>
    <w:rsid w:val="005A5CE4"/>
    <w:rsid w:val="005A6066"/>
    <w:rsid w:val="005A60F1"/>
    <w:rsid w:val="005A67BC"/>
    <w:rsid w:val="005A6DEA"/>
    <w:rsid w:val="005A7149"/>
    <w:rsid w:val="005A76FF"/>
    <w:rsid w:val="005A7A6A"/>
    <w:rsid w:val="005A7C58"/>
    <w:rsid w:val="005A7CF0"/>
    <w:rsid w:val="005B01C7"/>
    <w:rsid w:val="005B01E0"/>
    <w:rsid w:val="005B064E"/>
    <w:rsid w:val="005B187F"/>
    <w:rsid w:val="005B1AEB"/>
    <w:rsid w:val="005B1C80"/>
    <w:rsid w:val="005B2466"/>
    <w:rsid w:val="005B2545"/>
    <w:rsid w:val="005B29B5"/>
    <w:rsid w:val="005B2C5B"/>
    <w:rsid w:val="005B33DE"/>
    <w:rsid w:val="005B3575"/>
    <w:rsid w:val="005B35D6"/>
    <w:rsid w:val="005B433E"/>
    <w:rsid w:val="005B476B"/>
    <w:rsid w:val="005B51BF"/>
    <w:rsid w:val="005B5FA7"/>
    <w:rsid w:val="005B658C"/>
    <w:rsid w:val="005B6777"/>
    <w:rsid w:val="005B67F0"/>
    <w:rsid w:val="005B6F28"/>
    <w:rsid w:val="005C019D"/>
    <w:rsid w:val="005C0427"/>
    <w:rsid w:val="005C1043"/>
    <w:rsid w:val="005C21E0"/>
    <w:rsid w:val="005C2331"/>
    <w:rsid w:val="005C344B"/>
    <w:rsid w:val="005C3BB2"/>
    <w:rsid w:val="005C42CB"/>
    <w:rsid w:val="005C4BB7"/>
    <w:rsid w:val="005C4D3C"/>
    <w:rsid w:val="005C4D60"/>
    <w:rsid w:val="005C5DDB"/>
    <w:rsid w:val="005C6189"/>
    <w:rsid w:val="005C6205"/>
    <w:rsid w:val="005C6422"/>
    <w:rsid w:val="005C6778"/>
    <w:rsid w:val="005C6CC0"/>
    <w:rsid w:val="005C6FE1"/>
    <w:rsid w:val="005C74CC"/>
    <w:rsid w:val="005D00D3"/>
    <w:rsid w:val="005D1FB5"/>
    <w:rsid w:val="005D22CA"/>
    <w:rsid w:val="005D2307"/>
    <w:rsid w:val="005D2686"/>
    <w:rsid w:val="005D2882"/>
    <w:rsid w:val="005D2AE3"/>
    <w:rsid w:val="005D2CB5"/>
    <w:rsid w:val="005D3109"/>
    <w:rsid w:val="005D327A"/>
    <w:rsid w:val="005D3342"/>
    <w:rsid w:val="005D360A"/>
    <w:rsid w:val="005D45FE"/>
    <w:rsid w:val="005D4700"/>
    <w:rsid w:val="005D4AF4"/>
    <w:rsid w:val="005D5439"/>
    <w:rsid w:val="005D5D0F"/>
    <w:rsid w:val="005D6827"/>
    <w:rsid w:val="005D6842"/>
    <w:rsid w:val="005D6D76"/>
    <w:rsid w:val="005D6DDE"/>
    <w:rsid w:val="005D7087"/>
    <w:rsid w:val="005D7492"/>
    <w:rsid w:val="005D7D52"/>
    <w:rsid w:val="005D7F5D"/>
    <w:rsid w:val="005E071C"/>
    <w:rsid w:val="005E0E59"/>
    <w:rsid w:val="005E204E"/>
    <w:rsid w:val="005E2642"/>
    <w:rsid w:val="005E3E9D"/>
    <w:rsid w:val="005E423E"/>
    <w:rsid w:val="005E48E6"/>
    <w:rsid w:val="005E53E1"/>
    <w:rsid w:val="005E5AEB"/>
    <w:rsid w:val="005E61FF"/>
    <w:rsid w:val="005E6222"/>
    <w:rsid w:val="005E6B8D"/>
    <w:rsid w:val="005E7083"/>
    <w:rsid w:val="005E725E"/>
    <w:rsid w:val="005E78BC"/>
    <w:rsid w:val="005E7C4E"/>
    <w:rsid w:val="005E7CE2"/>
    <w:rsid w:val="005F07A6"/>
    <w:rsid w:val="005F1214"/>
    <w:rsid w:val="005F1E4A"/>
    <w:rsid w:val="005F2D28"/>
    <w:rsid w:val="005F2EE1"/>
    <w:rsid w:val="005F375A"/>
    <w:rsid w:val="005F3929"/>
    <w:rsid w:val="005F42B5"/>
    <w:rsid w:val="005F4940"/>
    <w:rsid w:val="005F543D"/>
    <w:rsid w:val="005F581E"/>
    <w:rsid w:val="005F65E4"/>
    <w:rsid w:val="005F76D8"/>
    <w:rsid w:val="005F78B3"/>
    <w:rsid w:val="005F7D9D"/>
    <w:rsid w:val="006000DD"/>
    <w:rsid w:val="00600206"/>
    <w:rsid w:val="006004A1"/>
    <w:rsid w:val="00600BAF"/>
    <w:rsid w:val="006014AC"/>
    <w:rsid w:val="006018B7"/>
    <w:rsid w:val="00602087"/>
    <w:rsid w:val="006024EA"/>
    <w:rsid w:val="006030D0"/>
    <w:rsid w:val="0060346D"/>
    <w:rsid w:val="006036B8"/>
    <w:rsid w:val="00604A65"/>
    <w:rsid w:val="00605997"/>
    <w:rsid w:val="0060696B"/>
    <w:rsid w:val="00607214"/>
    <w:rsid w:val="00607FB1"/>
    <w:rsid w:val="00610905"/>
    <w:rsid w:val="00610EB2"/>
    <w:rsid w:val="00610F51"/>
    <w:rsid w:val="00610FE0"/>
    <w:rsid w:val="006118B2"/>
    <w:rsid w:val="00611B93"/>
    <w:rsid w:val="00611C61"/>
    <w:rsid w:val="00612B64"/>
    <w:rsid w:val="00612BC6"/>
    <w:rsid w:val="00613205"/>
    <w:rsid w:val="00613244"/>
    <w:rsid w:val="00613351"/>
    <w:rsid w:val="00613518"/>
    <w:rsid w:val="0061356E"/>
    <w:rsid w:val="00613B49"/>
    <w:rsid w:val="00613EF1"/>
    <w:rsid w:val="0061499D"/>
    <w:rsid w:val="00614A63"/>
    <w:rsid w:val="006151B0"/>
    <w:rsid w:val="00615635"/>
    <w:rsid w:val="00615EFC"/>
    <w:rsid w:val="00615F7D"/>
    <w:rsid w:val="0061677D"/>
    <w:rsid w:val="00616F7B"/>
    <w:rsid w:val="006170B5"/>
    <w:rsid w:val="00617180"/>
    <w:rsid w:val="006173CC"/>
    <w:rsid w:val="0061751A"/>
    <w:rsid w:val="006178D8"/>
    <w:rsid w:val="006201C5"/>
    <w:rsid w:val="0062023D"/>
    <w:rsid w:val="00620700"/>
    <w:rsid w:val="00620E3B"/>
    <w:rsid w:val="00620F37"/>
    <w:rsid w:val="00621339"/>
    <w:rsid w:val="00621A46"/>
    <w:rsid w:val="00622118"/>
    <w:rsid w:val="006222AE"/>
    <w:rsid w:val="0062285A"/>
    <w:rsid w:val="006230EB"/>
    <w:rsid w:val="0062373D"/>
    <w:rsid w:val="00623788"/>
    <w:rsid w:val="00623C92"/>
    <w:rsid w:val="00624DA4"/>
    <w:rsid w:val="0062580C"/>
    <w:rsid w:val="00625F8D"/>
    <w:rsid w:val="00626D12"/>
    <w:rsid w:val="00630CBD"/>
    <w:rsid w:val="006319F4"/>
    <w:rsid w:val="00631A88"/>
    <w:rsid w:val="00631C3E"/>
    <w:rsid w:val="00632839"/>
    <w:rsid w:val="00632EFD"/>
    <w:rsid w:val="00633267"/>
    <w:rsid w:val="00633558"/>
    <w:rsid w:val="00633D78"/>
    <w:rsid w:val="006343EC"/>
    <w:rsid w:val="006351CB"/>
    <w:rsid w:val="00635659"/>
    <w:rsid w:val="00635EB3"/>
    <w:rsid w:val="00636868"/>
    <w:rsid w:val="0063687C"/>
    <w:rsid w:val="00636C85"/>
    <w:rsid w:val="006377DC"/>
    <w:rsid w:val="006405A6"/>
    <w:rsid w:val="0064067C"/>
    <w:rsid w:val="00640A93"/>
    <w:rsid w:val="00640C7B"/>
    <w:rsid w:val="006411B4"/>
    <w:rsid w:val="00641DA4"/>
    <w:rsid w:val="0064327E"/>
    <w:rsid w:val="00643840"/>
    <w:rsid w:val="00643A94"/>
    <w:rsid w:val="00644167"/>
    <w:rsid w:val="0064597C"/>
    <w:rsid w:val="00645F23"/>
    <w:rsid w:val="00645F60"/>
    <w:rsid w:val="00645FB7"/>
    <w:rsid w:val="0064617C"/>
    <w:rsid w:val="0064629D"/>
    <w:rsid w:val="006464BD"/>
    <w:rsid w:val="00647C94"/>
    <w:rsid w:val="00647D5B"/>
    <w:rsid w:val="00647F0E"/>
    <w:rsid w:val="00650A98"/>
    <w:rsid w:val="006514F9"/>
    <w:rsid w:val="00651615"/>
    <w:rsid w:val="006516B6"/>
    <w:rsid w:val="00651965"/>
    <w:rsid w:val="00652479"/>
    <w:rsid w:val="00652896"/>
    <w:rsid w:val="00653184"/>
    <w:rsid w:val="006536EC"/>
    <w:rsid w:val="006539E1"/>
    <w:rsid w:val="00654398"/>
    <w:rsid w:val="00654649"/>
    <w:rsid w:val="00654A8E"/>
    <w:rsid w:val="00654AF9"/>
    <w:rsid w:val="006558C4"/>
    <w:rsid w:val="0065594B"/>
    <w:rsid w:val="006562C8"/>
    <w:rsid w:val="00656EC0"/>
    <w:rsid w:val="00657417"/>
    <w:rsid w:val="00657F2E"/>
    <w:rsid w:val="0066043E"/>
    <w:rsid w:val="00660670"/>
    <w:rsid w:val="00660F85"/>
    <w:rsid w:val="006611AE"/>
    <w:rsid w:val="00661344"/>
    <w:rsid w:val="006616F7"/>
    <w:rsid w:val="00662037"/>
    <w:rsid w:val="00662457"/>
    <w:rsid w:val="00662578"/>
    <w:rsid w:val="0066282C"/>
    <w:rsid w:val="00663061"/>
    <w:rsid w:val="00663497"/>
    <w:rsid w:val="006634AF"/>
    <w:rsid w:val="006647E5"/>
    <w:rsid w:val="00665E8A"/>
    <w:rsid w:val="006661E6"/>
    <w:rsid w:val="0066623A"/>
    <w:rsid w:val="00666320"/>
    <w:rsid w:val="00666C53"/>
    <w:rsid w:val="006677BC"/>
    <w:rsid w:val="00667C44"/>
    <w:rsid w:val="00667E1F"/>
    <w:rsid w:val="0067046E"/>
    <w:rsid w:val="00670473"/>
    <w:rsid w:val="0067102E"/>
    <w:rsid w:val="006714AC"/>
    <w:rsid w:val="006714DC"/>
    <w:rsid w:val="00671B68"/>
    <w:rsid w:val="00672017"/>
    <w:rsid w:val="0067213D"/>
    <w:rsid w:val="006721A0"/>
    <w:rsid w:val="006721D6"/>
    <w:rsid w:val="00672336"/>
    <w:rsid w:val="00672676"/>
    <w:rsid w:val="00672F8A"/>
    <w:rsid w:val="00672FB0"/>
    <w:rsid w:val="00673B82"/>
    <w:rsid w:val="00673C06"/>
    <w:rsid w:val="00674563"/>
    <w:rsid w:val="00674CB8"/>
    <w:rsid w:val="006751ED"/>
    <w:rsid w:val="00675529"/>
    <w:rsid w:val="00675FBC"/>
    <w:rsid w:val="006763E3"/>
    <w:rsid w:val="0067656C"/>
    <w:rsid w:val="00676DFD"/>
    <w:rsid w:val="006778B5"/>
    <w:rsid w:val="00677CA9"/>
    <w:rsid w:val="0068089A"/>
    <w:rsid w:val="00680B34"/>
    <w:rsid w:val="00680CE4"/>
    <w:rsid w:val="00681210"/>
    <w:rsid w:val="006814FC"/>
    <w:rsid w:val="0068173A"/>
    <w:rsid w:val="00682070"/>
    <w:rsid w:val="0068268E"/>
    <w:rsid w:val="00682770"/>
    <w:rsid w:val="006827A9"/>
    <w:rsid w:val="006835C8"/>
    <w:rsid w:val="006836C7"/>
    <w:rsid w:val="006836F9"/>
    <w:rsid w:val="006838C6"/>
    <w:rsid w:val="0068496A"/>
    <w:rsid w:val="00684E0A"/>
    <w:rsid w:val="0068549E"/>
    <w:rsid w:val="00685AB8"/>
    <w:rsid w:val="0068620D"/>
    <w:rsid w:val="0068645C"/>
    <w:rsid w:val="00686B7C"/>
    <w:rsid w:val="0068731E"/>
    <w:rsid w:val="006904C6"/>
    <w:rsid w:val="0069078E"/>
    <w:rsid w:val="00690865"/>
    <w:rsid w:val="00691310"/>
    <w:rsid w:val="00691464"/>
    <w:rsid w:val="00691D6A"/>
    <w:rsid w:val="006925B1"/>
    <w:rsid w:val="006926EC"/>
    <w:rsid w:val="00692CFD"/>
    <w:rsid w:val="00693548"/>
    <w:rsid w:val="00693623"/>
    <w:rsid w:val="006938DE"/>
    <w:rsid w:val="00693D17"/>
    <w:rsid w:val="006943C5"/>
    <w:rsid w:val="00694E5D"/>
    <w:rsid w:val="006950C2"/>
    <w:rsid w:val="0069562C"/>
    <w:rsid w:val="006960DD"/>
    <w:rsid w:val="00696753"/>
    <w:rsid w:val="006978E6"/>
    <w:rsid w:val="00697D1E"/>
    <w:rsid w:val="006A0284"/>
    <w:rsid w:val="006A02DB"/>
    <w:rsid w:val="006A061C"/>
    <w:rsid w:val="006A0EEA"/>
    <w:rsid w:val="006A11AB"/>
    <w:rsid w:val="006A217A"/>
    <w:rsid w:val="006A21B5"/>
    <w:rsid w:val="006A21F6"/>
    <w:rsid w:val="006A25B9"/>
    <w:rsid w:val="006A2C4A"/>
    <w:rsid w:val="006A3022"/>
    <w:rsid w:val="006A31AE"/>
    <w:rsid w:val="006A3560"/>
    <w:rsid w:val="006A3567"/>
    <w:rsid w:val="006A3602"/>
    <w:rsid w:val="006A3C4A"/>
    <w:rsid w:val="006A3D2C"/>
    <w:rsid w:val="006A3D7A"/>
    <w:rsid w:val="006A4861"/>
    <w:rsid w:val="006A48C5"/>
    <w:rsid w:val="006A4AD9"/>
    <w:rsid w:val="006A4BEB"/>
    <w:rsid w:val="006A5734"/>
    <w:rsid w:val="006A5927"/>
    <w:rsid w:val="006A5ADE"/>
    <w:rsid w:val="006A5CCD"/>
    <w:rsid w:val="006A5D80"/>
    <w:rsid w:val="006A62A0"/>
    <w:rsid w:val="006A656A"/>
    <w:rsid w:val="006A6C8C"/>
    <w:rsid w:val="006A6D05"/>
    <w:rsid w:val="006A725B"/>
    <w:rsid w:val="006A741D"/>
    <w:rsid w:val="006A780E"/>
    <w:rsid w:val="006A7A52"/>
    <w:rsid w:val="006A7E90"/>
    <w:rsid w:val="006B0959"/>
    <w:rsid w:val="006B0AF8"/>
    <w:rsid w:val="006B2696"/>
    <w:rsid w:val="006B28B7"/>
    <w:rsid w:val="006B2B34"/>
    <w:rsid w:val="006B3867"/>
    <w:rsid w:val="006B3F64"/>
    <w:rsid w:val="006B3FDD"/>
    <w:rsid w:val="006B419B"/>
    <w:rsid w:val="006B41E6"/>
    <w:rsid w:val="006B451E"/>
    <w:rsid w:val="006B5078"/>
    <w:rsid w:val="006B5BC2"/>
    <w:rsid w:val="006B5F0E"/>
    <w:rsid w:val="006B6713"/>
    <w:rsid w:val="006B685A"/>
    <w:rsid w:val="006B6F2B"/>
    <w:rsid w:val="006B712E"/>
    <w:rsid w:val="006B7393"/>
    <w:rsid w:val="006B79C3"/>
    <w:rsid w:val="006C0449"/>
    <w:rsid w:val="006C1271"/>
    <w:rsid w:val="006C1AAD"/>
    <w:rsid w:val="006C2A8B"/>
    <w:rsid w:val="006C2EAE"/>
    <w:rsid w:val="006C2F40"/>
    <w:rsid w:val="006C343C"/>
    <w:rsid w:val="006C3508"/>
    <w:rsid w:val="006C45CD"/>
    <w:rsid w:val="006C46BF"/>
    <w:rsid w:val="006C4816"/>
    <w:rsid w:val="006C4CF1"/>
    <w:rsid w:val="006C5288"/>
    <w:rsid w:val="006C5335"/>
    <w:rsid w:val="006C5638"/>
    <w:rsid w:val="006C5F71"/>
    <w:rsid w:val="006C6CF7"/>
    <w:rsid w:val="006C7285"/>
    <w:rsid w:val="006C732E"/>
    <w:rsid w:val="006C74D3"/>
    <w:rsid w:val="006C7665"/>
    <w:rsid w:val="006C7C66"/>
    <w:rsid w:val="006D0093"/>
    <w:rsid w:val="006D022B"/>
    <w:rsid w:val="006D088E"/>
    <w:rsid w:val="006D1622"/>
    <w:rsid w:val="006D1F19"/>
    <w:rsid w:val="006D1F75"/>
    <w:rsid w:val="006D3219"/>
    <w:rsid w:val="006D3D85"/>
    <w:rsid w:val="006D3F50"/>
    <w:rsid w:val="006D464E"/>
    <w:rsid w:val="006D4CE1"/>
    <w:rsid w:val="006D4CF5"/>
    <w:rsid w:val="006D59B6"/>
    <w:rsid w:val="006D5D3A"/>
    <w:rsid w:val="006D61DB"/>
    <w:rsid w:val="006D6326"/>
    <w:rsid w:val="006D6C3F"/>
    <w:rsid w:val="006D6F60"/>
    <w:rsid w:val="006D6F7B"/>
    <w:rsid w:val="006D7681"/>
    <w:rsid w:val="006D7E80"/>
    <w:rsid w:val="006D7F20"/>
    <w:rsid w:val="006E0522"/>
    <w:rsid w:val="006E0CC6"/>
    <w:rsid w:val="006E10EF"/>
    <w:rsid w:val="006E1127"/>
    <w:rsid w:val="006E1F97"/>
    <w:rsid w:val="006E2CF1"/>
    <w:rsid w:val="006E5518"/>
    <w:rsid w:val="006E5676"/>
    <w:rsid w:val="006E5CA8"/>
    <w:rsid w:val="006E6401"/>
    <w:rsid w:val="006E76FE"/>
    <w:rsid w:val="006F01B7"/>
    <w:rsid w:val="006F059D"/>
    <w:rsid w:val="006F0F5F"/>
    <w:rsid w:val="006F1B15"/>
    <w:rsid w:val="006F25FA"/>
    <w:rsid w:val="006F2DBB"/>
    <w:rsid w:val="006F3037"/>
    <w:rsid w:val="006F321B"/>
    <w:rsid w:val="006F3FF8"/>
    <w:rsid w:val="006F42EC"/>
    <w:rsid w:val="006F44C0"/>
    <w:rsid w:val="006F45E4"/>
    <w:rsid w:val="006F47D7"/>
    <w:rsid w:val="006F4CD4"/>
    <w:rsid w:val="006F5801"/>
    <w:rsid w:val="006F59FF"/>
    <w:rsid w:val="006F5C4A"/>
    <w:rsid w:val="006F5CA8"/>
    <w:rsid w:val="006F5D5D"/>
    <w:rsid w:val="006F626F"/>
    <w:rsid w:val="006F691D"/>
    <w:rsid w:val="006F6E92"/>
    <w:rsid w:val="006F7675"/>
    <w:rsid w:val="006F792E"/>
    <w:rsid w:val="006F7D80"/>
    <w:rsid w:val="007000F1"/>
    <w:rsid w:val="00700574"/>
    <w:rsid w:val="00700791"/>
    <w:rsid w:val="007007D8"/>
    <w:rsid w:val="00700E4A"/>
    <w:rsid w:val="007010AE"/>
    <w:rsid w:val="00701AFB"/>
    <w:rsid w:val="00701E38"/>
    <w:rsid w:val="007030B4"/>
    <w:rsid w:val="007035D8"/>
    <w:rsid w:val="00703DCC"/>
    <w:rsid w:val="00704184"/>
    <w:rsid w:val="0070459A"/>
    <w:rsid w:val="007049CA"/>
    <w:rsid w:val="0070552F"/>
    <w:rsid w:val="00705AC1"/>
    <w:rsid w:val="00705DC2"/>
    <w:rsid w:val="0070628C"/>
    <w:rsid w:val="00706758"/>
    <w:rsid w:val="007067C7"/>
    <w:rsid w:val="00706ADC"/>
    <w:rsid w:val="0070711C"/>
    <w:rsid w:val="0070728B"/>
    <w:rsid w:val="00707DF7"/>
    <w:rsid w:val="007109C5"/>
    <w:rsid w:val="0071103A"/>
    <w:rsid w:val="00711770"/>
    <w:rsid w:val="00711803"/>
    <w:rsid w:val="00711922"/>
    <w:rsid w:val="0071279C"/>
    <w:rsid w:val="00713738"/>
    <w:rsid w:val="00714611"/>
    <w:rsid w:val="00714D45"/>
    <w:rsid w:val="00714FC5"/>
    <w:rsid w:val="00715DCF"/>
    <w:rsid w:val="00715E7C"/>
    <w:rsid w:val="007162FB"/>
    <w:rsid w:val="007165BB"/>
    <w:rsid w:val="00716A22"/>
    <w:rsid w:val="0071720D"/>
    <w:rsid w:val="0071756D"/>
    <w:rsid w:val="00717B0A"/>
    <w:rsid w:val="00717D96"/>
    <w:rsid w:val="00717FEF"/>
    <w:rsid w:val="00720250"/>
    <w:rsid w:val="007214DD"/>
    <w:rsid w:val="0072162A"/>
    <w:rsid w:val="00721C92"/>
    <w:rsid w:val="0072238B"/>
    <w:rsid w:val="00722763"/>
    <w:rsid w:val="0072292C"/>
    <w:rsid w:val="00723CB6"/>
    <w:rsid w:val="00724B7B"/>
    <w:rsid w:val="00724C13"/>
    <w:rsid w:val="0072516A"/>
    <w:rsid w:val="007257C7"/>
    <w:rsid w:val="00725AF9"/>
    <w:rsid w:val="00725C55"/>
    <w:rsid w:val="00725F99"/>
    <w:rsid w:val="007278BF"/>
    <w:rsid w:val="00730810"/>
    <w:rsid w:val="007308D1"/>
    <w:rsid w:val="0073091A"/>
    <w:rsid w:val="00730D13"/>
    <w:rsid w:val="00730E45"/>
    <w:rsid w:val="00731414"/>
    <w:rsid w:val="00732029"/>
    <w:rsid w:val="0073249B"/>
    <w:rsid w:val="007333F7"/>
    <w:rsid w:val="0073404D"/>
    <w:rsid w:val="00734345"/>
    <w:rsid w:val="007343F0"/>
    <w:rsid w:val="0073495B"/>
    <w:rsid w:val="0073497E"/>
    <w:rsid w:val="00734D6A"/>
    <w:rsid w:val="00734DAA"/>
    <w:rsid w:val="00735B14"/>
    <w:rsid w:val="00735B3A"/>
    <w:rsid w:val="00735B79"/>
    <w:rsid w:val="00735CA6"/>
    <w:rsid w:val="00735E74"/>
    <w:rsid w:val="00736452"/>
    <w:rsid w:val="0073646C"/>
    <w:rsid w:val="007366DB"/>
    <w:rsid w:val="0073672F"/>
    <w:rsid w:val="00736C3B"/>
    <w:rsid w:val="00737711"/>
    <w:rsid w:val="00737720"/>
    <w:rsid w:val="00740BBE"/>
    <w:rsid w:val="00741956"/>
    <w:rsid w:val="00741F33"/>
    <w:rsid w:val="00741FC4"/>
    <w:rsid w:val="0074257C"/>
    <w:rsid w:val="007427ED"/>
    <w:rsid w:val="00743236"/>
    <w:rsid w:val="007434C6"/>
    <w:rsid w:val="00743A8B"/>
    <w:rsid w:val="00744C6F"/>
    <w:rsid w:val="00744C81"/>
    <w:rsid w:val="0074545A"/>
    <w:rsid w:val="00745ABF"/>
    <w:rsid w:val="00745EBB"/>
    <w:rsid w:val="00746007"/>
    <w:rsid w:val="00746708"/>
    <w:rsid w:val="00746884"/>
    <w:rsid w:val="007472C4"/>
    <w:rsid w:val="0074787B"/>
    <w:rsid w:val="00750576"/>
    <w:rsid w:val="00750A3C"/>
    <w:rsid w:val="0075138B"/>
    <w:rsid w:val="0075140F"/>
    <w:rsid w:val="007519EB"/>
    <w:rsid w:val="00752147"/>
    <w:rsid w:val="00752F32"/>
    <w:rsid w:val="007532A3"/>
    <w:rsid w:val="007534F0"/>
    <w:rsid w:val="00753840"/>
    <w:rsid w:val="00753D25"/>
    <w:rsid w:val="00754545"/>
    <w:rsid w:val="00754A96"/>
    <w:rsid w:val="00754F3A"/>
    <w:rsid w:val="00755921"/>
    <w:rsid w:val="00755F65"/>
    <w:rsid w:val="00756344"/>
    <w:rsid w:val="007564BF"/>
    <w:rsid w:val="00756A49"/>
    <w:rsid w:val="00756B89"/>
    <w:rsid w:val="00756BDC"/>
    <w:rsid w:val="00756E13"/>
    <w:rsid w:val="00756F61"/>
    <w:rsid w:val="007570DA"/>
    <w:rsid w:val="0075778A"/>
    <w:rsid w:val="00757ED6"/>
    <w:rsid w:val="00760BC5"/>
    <w:rsid w:val="00761249"/>
    <w:rsid w:val="007619C8"/>
    <w:rsid w:val="00761D31"/>
    <w:rsid w:val="00761E84"/>
    <w:rsid w:val="007620AC"/>
    <w:rsid w:val="007620F6"/>
    <w:rsid w:val="00762138"/>
    <w:rsid w:val="0076241E"/>
    <w:rsid w:val="00762878"/>
    <w:rsid w:val="00762A67"/>
    <w:rsid w:val="00763439"/>
    <w:rsid w:val="0076457A"/>
    <w:rsid w:val="0076482F"/>
    <w:rsid w:val="00764C13"/>
    <w:rsid w:val="007652B9"/>
    <w:rsid w:val="0076534B"/>
    <w:rsid w:val="00765C5B"/>
    <w:rsid w:val="007664E3"/>
    <w:rsid w:val="007668BA"/>
    <w:rsid w:val="00766992"/>
    <w:rsid w:val="007670F5"/>
    <w:rsid w:val="007671A0"/>
    <w:rsid w:val="0076746F"/>
    <w:rsid w:val="00767828"/>
    <w:rsid w:val="00767AD2"/>
    <w:rsid w:val="00767C34"/>
    <w:rsid w:val="00770279"/>
    <w:rsid w:val="0077041E"/>
    <w:rsid w:val="0077138D"/>
    <w:rsid w:val="007725CB"/>
    <w:rsid w:val="0077268B"/>
    <w:rsid w:val="0077270B"/>
    <w:rsid w:val="007729C3"/>
    <w:rsid w:val="00772ED0"/>
    <w:rsid w:val="00773385"/>
    <w:rsid w:val="00773746"/>
    <w:rsid w:val="00773AFD"/>
    <w:rsid w:val="00773E80"/>
    <w:rsid w:val="00773F82"/>
    <w:rsid w:val="007745CD"/>
    <w:rsid w:val="007748D0"/>
    <w:rsid w:val="007748DB"/>
    <w:rsid w:val="00774D2D"/>
    <w:rsid w:val="00774DAC"/>
    <w:rsid w:val="007750AC"/>
    <w:rsid w:val="00776086"/>
    <w:rsid w:val="00776618"/>
    <w:rsid w:val="00776D13"/>
    <w:rsid w:val="00776E2A"/>
    <w:rsid w:val="00777223"/>
    <w:rsid w:val="0077736F"/>
    <w:rsid w:val="00777846"/>
    <w:rsid w:val="00777DC8"/>
    <w:rsid w:val="00780867"/>
    <w:rsid w:val="00780BA6"/>
    <w:rsid w:val="00781615"/>
    <w:rsid w:val="0078164B"/>
    <w:rsid w:val="0078179F"/>
    <w:rsid w:val="0078182E"/>
    <w:rsid w:val="00781928"/>
    <w:rsid w:val="007820B6"/>
    <w:rsid w:val="0078228E"/>
    <w:rsid w:val="00782FF8"/>
    <w:rsid w:val="00783382"/>
    <w:rsid w:val="00783A9B"/>
    <w:rsid w:val="00783B99"/>
    <w:rsid w:val="00783C88"/>
    <w:rsid w:val="00783E42"/>
    <w:rsid w:val="0078413F"/>
    <w:rsid w:val="0078419F"/>
    <w:rsid w:val="00784881"/>
    <w:rsid w:val="007851F7"/>
    <w:rsid w:val="007856CE"/>
    <w:rsid w:val="00785A9B"/>
    <w:rsid w:val="00785EB8"/>
    <w:rsid w:val="00786119"/>
    <w:rsid w:val="00786E55"/>
    <w:rsid w:val="00786EF0"/>
    <w:rsid w:val="00787558"/>
    <w:rsid w:val="0078763E"/>
    <w:rsid w:val="00790161"/>
    <w:rsid w:val="007901BD"/>
    <w:rsid w:val="007907CB"/>
    <w:rsid w:val="007909A0"/>
    <w:rsid w:val="00790CB4"/>
    <w:rsid w:val="00791320"/>
    <w:rsid w:val="00791504"/>
    <w:rsid w:val="00791882"/>
    <w:rsid w:val="007924BC"/>
    <w:rsid w:val="00792905"/>
    <w:rsid w:val="00793073"/>
    <w:rsid w:val="00793634"/>
    <w:rsid w:val="00793915"/>
    <w:rsid w:val="00793F84"/>
    <w:rsid w:val="00794C72"/>
    <w:rsid w:val="0079517D"/>
    <w:rsid w:val="0079586B"/>
    <w:rsid w:val="00795AA1"/>
    <w:rsid w:val="00795B54"/>
    <w:rsid w:val="00795E41"/>
    <w:rsid w:val="007960A8"/>
    <w:rsid w:val="00796D29"/>
    <w:rsid w:val="00796FB0"/>
    <w:rsid w:val="00797A6A"/>
    <w:rsid w:val="00797DB3"/>
    <w:rsid w:val="007A0269"/>
    <w:rsid w:val="007A05B2"/>
    <w:rsid w:val="007A0B9D"/>
    <w:rsid w:val="007A14D1"/>
    <w:rsid w:val="007A1B2C"/>
    <w:rsid w:val="007A2171"/>
    <w:rsid w:val="007A2241"/>
    <w:rsid w:val="007A3715"/>
    <w:rsid w:val="007A450E"/>
    <w:rsid w:val="007A462A"/>
    <w:rsid w:val="007A4730"/>
    <w:rsid w:val="007A49CD"/>
    <w:rsid w:val="007A5011"/>
    <w:rsid w:val="007A544B"/>
    <w:rsid w:val="007A566E"/>
    <w:rsid w:val="007A567B"/>
    <w:rsid w:val="007A5D55"/>
    <w:rsid w:val="007A631F"/>
    <w:rsid w:val="007A7C89"/>
    <w:rsid w:val="007A7CA2"/>
    <w:rsid w:val="007A7F46"/>
    <w:rsid w:val="007A7F50"/>
    <w:rsid w:val="007B031C"/>
    <w:rsid w:val="007B072E"/>
    <w:rsid w:val="007B0B99"/>
    <w:rsid w:val="007B1D2E"/>
    <w:rsid w:val="007B2410"/>
    <w:rsid w:val="007B390C"/>
    <w:rsid w:val="007B4135"/>
    <w:rsid w:val="007B460A"/>
    <w:rsid w:val="007B4CFA"/>
    <w:rsid w:val="007B63DF"/>
    <w:rsid w:val="007B64C0"/>
    <w:rsid w:val="007B66E0"/>
    <w:rsid w:val="007B693A"/>
    <w:rsid w:val="007B6D74"/>
    <w:rsid w:val="007B6EFE"/>
    <w:rsid w:val="007B720E"/>
    <w:rsid w:val="007B7333"/>
    <w:rsid w:val="007B753E"/>
    <w:rsid w:val="007B760C"/>
    <w:rsid w:val="007C0813"/>
    <w:rsid w:val="007C0875"/>
    <w:rsid w:val="007C0BDA"/>
    <w:rsid w:val="007C0D58"/>
    <w:rsid w:val="007C0E52"/>
    <w:rsid w:val="007C11D1"/>
    <w:rsid w:val="007C15C3"/>
    <w:rsid w:val="007C1AB1"/>
    <w:rsid w:val="007C1DFF"/>
    <w:rsid w:val="007C1F7C"/>
    <w:rsid w:val="007C29E6"/>
    <w:rsid w:val="007C2D29"/>
    <w:rsid w:val="007C2E9F"/>
    <w:rsid w:val="007C3A01"/>
    <w:rsid w:val="007C3A86"/>
    <w:rsid w:val="007C3B01"/>
    <w:rsid w:val="007C411B"/>
    <w:rsid w:val="007C413D"/>
    <w:rsid w:val="007C450A"/>
    <w:rsid w:val="007C49AF"/>
    <w:rsid w:val="007C5956"/>
    <w:rsid w:val="007C598F"/>
    <w:rsid w:val="007C5B3B"/>
    <w:rsid w:val="007C6C0A"/>
    <w:rsid w:val="007C6CCF"/>
    <w:rsid w:val="007C76BC"/>
    <w:rsid w:val="007C7C65"/>
    <w:rsid w:val="007C7F97"/>
    <w:rsid w:val="007D020F"/>
    <w:rsid w:val="007D0307"/>
    <w:rsid w:val="007D0512"/>
    <w:rsid w:val="007D0754"/>
    <w:rsid w:val="007D0EFF"/>
    <w:rsid w:val="007D13D4"/>
    <w:rsid w:val="007D1587"/>
    <w:rsid w:val="007D18E1"/>
    <w:rsid w:val="007D1CAF"/>
    <w:rsid w:val="007D1CDC"/>
    <w:rsid w:val="007D20AA"/>
    <w:rsid w:val="007D35CC"/>
    <w:rsid w:val="007D3BCC"/>
    <w:rsid w:val="007D3DCB"/>
    <w:rsid w:val="007D3FE5"/>
    <w:rsid w:val="007D4610"/>
    <w:rsid w:val="007D49AB"/>
    <w:rsid w:val="007D59CD"/>
    <w:rsid w:val="007D5D09"/>
    <w:rsid w:val="007D625D"/>
    <w:rsid w:val="007D6822"/>
    <w:rsid w:val="007D6961"/>
    <w:rsid w:val="007D75D5"/>
    <w:rsid w:val="007D7BB0"/>
    <w:rsid w:val="007D7C47"/>
    <w:rsid w:val="007D7E36"/>
    <w:rsid w:val="007D7E79"/>
    <w:rsid w:val="007E0406"/>
    <w:rsid w:val="007E0704"/>
    <w:rsid w:val="007E079E"/>
    <w:rsid w:val="007E0CEA"/>
    <w:rsid w:val="007E11A3"/>
    <w:rsid w:val="007E173E"/>
    <w:rsid w:val="007E18AE"/>
    <w:rsid w:val="007E1B08"/>
    <w:rsid w:val="007E1B28"/>
    <w:rsid w:val="007E2897"/>
    <w:rsid w:val="007E28C6"/>
    <w:rsid w:val="007E31CB"/>
    <w:rsid w:val="007E373F"/>
    <w:rsid w:val="007E3790"/>
    <w:rsid w:val="007E3A0D"/>
    <w:rsid w:val="007E4D87"/>
    <w:rsid w:val="007E4E0B"/>
    <w:rsid w:val="007E50DD"/>
    <w:rsid w:val="007E6799"/>
    <w:rsid w:val="007E6C81"/>
    <w:rsid w:val="007E7416"/>
    <w:rsid w:val="007E7758"/>
    <w:rsid w:val="007E7FA7"/>
    <w:rsid w:val="007F0825"/>
    <w:rsid w:val="007F0CE9"/>
    <w:rsid w:val="007F0F5D"/>
    <w:rsid w:val="007F0F78"/>
    <w:rsid w:val="007F10E8"/>
    <w:rsid w:val="007F1877"/>
    <w:rsid w:val="007F2081"/>
    <w:rsid w:val="007F26B2"/>
    <w:rsid w:val="007F2A90"/>
    <w:rsid w:val="007F2F9D"/>
    <w:rsid w:val="007F2FCD"/>
    <w:rsid w:val="007F31C6"/>
    <w:rsid w:val="007F3AB6"/>
    <w:rsid w:val="007F3CD9"/>
    <w:rsid w:val="007F40EE"/>
    <w:rsid w:val="007F4395"/>
    <w:rsid w:val="007F451F"/>
    <w:rsid w:val="007F47F9"/>
    <w:rsid w:val="007F4AF2"/>
    <w:rsid w:val="007F5CC6"/>
    <w:rsid w:val="007F6167"/>
    <w:rsid w:val="007F6516"/>
    <w:rsid w:val="007F65B3"/>
    <w:rsid w:val="007F7398"/>
    <w:rsid w:val="007F75A0"/>
    <w:rsid w:val="00800180"/>
    <w:rsid w:val="008006C7"/>
    <w:rsid w:val="008014F0"/>
    <w:rsid w:val="0080169B"/>
    <w:rsid w:val="008029D1"/>
    <w:rsid w:val="00802F1D"/>
    <w:rsid w:val="0080326C"/>
    <w:rsid w:val="00804A3B"/>
    <w:rsid w:val="008050AB"/>
    <w:rsid w:val="00805354"/>
    <w:rsid w:val="00805CF0"/>
    <w:rsid w:val="008061B8"/>
    <w:rsid w:val="008067EB"/>
    <w:rsid w:val="00806F07"/>
    <w:rsid w:val="008073DB"/>
    <w:rsid w:val="00807445"/>
    <w:rsid w:val="00807562"/>
    <w:rsid w:val="0080762A"/>
    <w:rsid w:val="00807C74"/>
    <w:rsid w:val="00807DE7"/>
    <w:rsid w:val="00810558"/>
    <w:rsid w:val="00810B83"/>
    <w:rsid w:val="00810D88"/>
    <w:rsid w:val="0081193F"/>
    <w:rsid w:val="00811A99"/>
    <w:rsid w:val="00811F46"/>
    <w:rsid w:val="00812BD9"/>
    <w:rsid w:val="0081315E"/>
    <w:rsid w:val="0081328B"/>
    <w:rsid w:val="00813456"/>
    <w:rsid w:val="008134AC"/>
    <w:rsid w:val="00813C26"/>
    <w:rsid w:val="00814B11"/>
    <w:rsid w:val="0081517D"/>
    <w:rsid w:val="008153F6"/>
    <w:rsid w:val="008155AF"/>
    <w:rsid w:val="00815CFD"/>
    <w:rsid w:val="0081634F"/>
    <w:rsid w:val="008163E8"/>
    <w:rsid w:val="008166D9"/>
    <w:rsid w:val="00816C2C"/>
    <w:rsid w:val="0081788E"/>
    <w:rsid w:val="00817CC7"/>
    <w:rsid w:val="00817E78"/>
    <w:rsid w:val="00820074"/>
    <w:rsid w:val="00820363"/>
    <w:rsid w:val="008215B4"/>
    <w:rsid w:val="00821BD1"/>
    <w:rsid w:val="00822037"/>
    <w:rsid w:val="008222BA"/>
    <w:rsid w:val="00822374"/>
    <w:rsid w:val="008225DE"/>
    <w:rsid w:val="00822A56"/>
    <w:rsid w:val="00823BBE"/>
    <w:rsid w:val="00823E41"/>
    <w:rsid w:val="00824F3B"/>
    <w:rsid w:val="008258DA"/>
    <w:rsid w:val="00825A26"/>
    <w:rsid w:val="00825C91"/>
    <w:rsid w:val="008262A6"/>
    <w:rsid w:val="00826C3F"/>
    <w:rsid w:val="00826D74"/>
    <w:rsid w:val="008273C9"/>
    <w:rsid w:val="00827B2A"/>
    <w:rsid w:val="00830EA5"/>
    <w:rsid w:val="00831B27"/>
    <w:rsid w:val="00831BE5"/>
    <w:rsid w:val="00832A2E"/>
    <w:rsid w:val="0083414C"/>
    <w:rsid w:val="00834EEE"/>
    <w:rsid w:val="00835084"/>
    <w:rsid w:val="008358A9"/>
    <w:rsid w:val="0083606D"/>
    <w:rsid w:val="008360CE"/>
    <w:rsid w:val="00836286"/>
    <w:rsid w:val="008364A6"/>
    <w:rsid w:val="0083670F"/>
    <w:rsid w:val="00836D07"/>
    <w:rsid w:val="008375B3"/>
    <w:rsid w:val="00837C3F"/>
    <w:rsid w:val="00837F10"/>
    <w:rsid w:val="0084051A"/>
    <w:rsid w:val="00840C4D"/>
    <w:rsid w:val="00840D38"/>
    <w:rsid w:val="00840E47"/>
    <w:rsid w:val="00841182"/>
    <w:rsid w:val="00841216"/>
    <w:rsid w:val="008414C2"/>
    <w:rsid w:val="008423F1"/>
    <w:rsid w:val="00842412"/>
    <w:rsid w:val="008428F7"/>
    <w:rsid w:val="008449FF"/>
    <w:rsid w:val="00844B65"/>
    <w:rsid w:val="0084537A"/>
    <w:rsid w:val="00845428"/>
    <w:rsid w:val="0084555D"/>
    <w:rsid w:val="00845C15"/>
    <w:rsid w:val="008460F2"/>
    <w:rsid w:val="008461B4"/>
    <w:rsid w:val="008462B2"/>
    <w:rsid w:val="008464D1"/>
    <w:rsid w:val="008467A3"/>
    <w:rsid w:val="00846B04"/>
    <w:rsid w:val="00847024"/>
    <w:rsid w:val="008472D6"/>
    <w:rsid w:val="008474E8"/>
    <w:rsid w:val="008476FF"/>
    <w:rsid w:val="00847BA3"/>
    <w:rsid w:val="00847CD1"/>
    <w:rsid w:val="00847D1A"/>
    <w:rsid w:val="00850292"/>
    <w:rsid w:val="0085030C"/>
    <w:rsid w:val="0085109E"/>
    <w:rsid w:val="00851B0A"/>
    <w:rsid w:val="00852007"/>
    <w:rsid w:val="00852499"/>
    <w:rsid w:val="008531DF"/>
    <w:rsid w:val="00853833"/>
    <w:rsid w:val="00853CD2"/>
    <w:rsid w:val="00853F42"/>
    <w:rsid w:val="008544D6"/>
    <w:rsid w:val="008545BC"/>
    <w:rsid w:val="00854C13"/>
    <w:rsid w:val="00854FEB"/>
    <w:rsid w:val="008550E7"/>
    <w:rsid w:val="00855CA4"/>
    <w:rsid w:val="00856334"/>
    <w:rsid w:val="00856960"/>
    <w:rsid w:val="00856B2E"/>
    <w:rsid w:val="00856C06"/>
    <w:rsid w:val="00856CEB"/>
    <w:rsid w:val="00857268"/>
    <w:rsid w:val="008574A0"/>
    <w:rsid w:val="008575ED"/>
    <w:rsid w:val="008575F2"/>
    <w:rsid w:val="00857E15"/>
    <w:rsid w:val="00860768"/>
    <w:rsid w:val="008608DC"/>
    <w:rsid w:val="00860994"/>
    <w:rsid w:val="00861025"/>
    <w:rsid w:val="0086201B"/>
    <w:rsid w:val="0086236D"/>
    <w:rsid w:val="00862541"/>
    <w:rsid w:val="0086295C"/>
    <w:rsid w:val="0086383F"/>
    <w:rsid w:val="008639C8"/>
    <w:rsid w:val="00864257"/>
    <w:rsid w:val="00864DE4"/>
    <w:rsid w:val="00864FC8"/>
    <w:rsid w:val="00865621"/>
    <w:rsid w:val="00865755"/>
    <w:rsid w:val="00865921"/>
    <w:rsid w:val="00866078"/>
    <w:rsid w:val="008663E7"/>
    <w:rsid w:val="0086692E"/>
    <w:rsid w:val="00866F1B"/>
    <w:rsid w:val="008670A9"/>
    <w:rsid w:val="00867551"/>
    <w:rsid w:val="008675C5"/>
    <w:rsid w:val="008676AF"/>
    <w:rsid w:val="008676D2"/>
    <w:rsid w:val="0086791E"/>
    <w:rsid w:val="00867C78"/>
    <w:rsid w:val="00867F4A"/>
    <w:rsid w:val="00870698"/>
    <w:rsid w:val="008707B6"/>
    <w:rsid w:val="00870975"/>
    <w:rsid w:val="00870EEF"/>
    <w:rsid w:val="0087121D"/>
    <w:rsid w:val="008712FD"/>
    <w:rsid w:val="00871BEE"/>
    <w:rsid w:val="00871C64"/>
    <w:rsid w:val="00872C62"/>
    <w:rsid w:val="00872CA0"/>
    <w:rsid w:val="00872ED1"/>
    <w:rsid w:val="00873C78"/>
    <w:rsid w:val="00873CFF"/>
    <w:rsid w:val="00874A09"/>
    <w:rsid w:val="00874B73"/>
    <w:rsid w:val="00874CB8"/>
    <w:rsid w:val="008764FF"/>
    <w:rsid w:val="00876D36"/>
    <w:rsid w:val="0087775B"/>
    <w:rsid w:val="00877CA3"/>
    <w:rsid w:val="0088000F"/>
    <w:rsid w:val="008804A2"/>
    <w:rsid w:val="0088076D"/>
    <w:rsid w:val="00880B15"/>
    <w:rsid w:val="00881032"/>
    <w:rsid w:val="00881289"/>
    <w:rsid w:val="00881459"/>
    <w:rsid w:val="00881CE8"/>
    <w:rsid w:val="00881F5D"/>
    <w:rsid w:val="00882079"/>
    <w:rsid w:val="00882195"/>
    <w:rsid w:val="00882FF0"/>
    <w:rsid w:val="00883DF9"/>
    <w:rsid w:val="008844D3"/>
    <w:rsid w:val="008847D8"/>
    <w:rsid w:val="00884985"/>
    <w:rsid w:val="00884A66"/>
    <w:rsid w:val="00884E63"/>
    <w:rsid w:val="008855FE"/>
    <w:rsid w:val="0088596B"/>
    <w:rsid w:val="0088691D"/>
    <w:rsid w:val="00886ACF"/>
    <w:rsid w:val="0088735C"/>
    <w:rsid w:val="008873D0"/>
    <w:rsid w:val="00887536"/>
    <w:rsid w:val="00887545"/>
    <w:rsid w:val="00887AC1"/>
    <w:rsid w:val="00887B33"/>
    <w:rsid w:val="00887BB8"/>
    <w:rsid w:val="00887E45"/>
    <w:rsid w:val="008902B3"/>
    <w:rsid w:val="0089074D"/>
    <w:rsid w:val="00890BA1"/>
    <w:rsid w:val="0089131D"/>
    <w:rsid w:val="00891433"/>
    <w:rsid w:val="0089172C"/>
    <w:rsid w:val="00891C62"/>
    <w:rsid w:val="00892328"/>
    <w:rsid w:val="0089240C"/>
    <w:rsid w:val="0089240E"/>
    <w:rsid w:val="0089485D"/>
    <w:rsid w:val="00894987"/>
    <w:rsid w:val="008953DF"/>
    <w:rsid w:val="00896397"/>
    <w:rsid w:val="00896AAB"/>
    <w:rsid w:val="00896BC0"/>
    <w:rsid w:val="00897323"/>
    <w:rsid w:val="008A00AE"/>
    <w:rsid w:val="008A13EE"/>
    <w:rsid w:val="008A144D"/>
    <w:rsid w:val="008A176C"/>
    <w:rsid w:val="008A215E"/>
    <w:rsid w:val="008A29A2"/>
    <w:rsid w:val="008A2D3F"/>
    <w:rsid w:val="008A2DAC"/>
    <w:rsid w:val="008A2F07"/>
    <w:rsid w:val="008A2FCE"/>
    <w:rsid w:val="008A3451"/>
    <w:rsid w:val="008A36D6"/>
    <w:rsid w:val="008A3721"/>
    <w:rsid w:val="008A3FC6"/>
    <w:rsid w:val="008A42FA"/>
    <w:rsid w:val="008A4674"/>
    <w:rsid w:val="008A48EB"/>
    <w:rsid w:val="008A49EE"/>
    <w:rsid w:val="008A4DB0"/>
    <w:rsid w:val="008A56D4"/>
    <w:rsid w:val="008A5C9E"/>
    <w:rsid w:val="008A6952"/>
    <w:rsid w:val="008A7961"/>
    <w:rsid w:val="008A7AB0"/>
    <w:rsid w:val="008A7D12"/>
    <w:rsid w:val="008A7F09"/>
    <w:rsid w:val="008B00D7"/>
    <w:rsid w:val="008B0422"/>
    <w:rsid w:val="008B1B4C"/>
    <w:rsid w:val="008B22A5"/>
    <w:rsid w:val="008B2F54"/>
    <w:rsid w:val="008B3160"/>
    <w:rsid w:val="008B317A"/>
    <w:rsid w:val="008B334A"/>
    <w:rsid w:val="008B33DC"/>
    <w:rsid w:val="008B39EB"/>
    <w:rsid w:val="008B3E07"/>
    <w:rsid w:val="008B3E91"/>
    <w:rsid w:val="008B4239"/>
    <w:rsid w:val="008B43BB"/>
    <w:rsid w:val="008B44F9"/>
    <w:rsid w:val="008B4537"/>
    <w:rsid w:val="008B492D"/>
    <w:rsid w:val="008B4C41"/>
    <w:rsid w:val="008B4F18"/>
    <w:rsid w:val="008B57BE"/>
    <w:rsid w:val="008B58AA"/>
    <w:rsid w:val="008B5943"/>
    <w:rsid w:val="008B5BE3"/>
    <w:rsid w:val="008B5F8D"/>
    <w:rsid w:val="008B6047"/>
    <w:rsid w:val="008B6761"/>
    <w:rsid w:val="008B696A"/>
    <w:rsid w:val="008B701D"/>
    <w:rsid w:val="008B72B6"/>
    <w:rsid w:val="008B735A"/>
    <w:rsid w:val="008B7429"/>
    <w:rsid w:val="008B7537"/>
    <w:rsid w:val="008B7597"/>
    <w:rsid w:val="008B7824"/>
    <w:rsid w:val="008C03F6"/>
    <w:rsid w:val="008C05C0"/>
    <w:rsid w:val="008C0DB0"/>
    <w:rsid w:val="008C0DF9"/>
    <w:rsid w:val="008C1863"/>
    <w:rsid w:val="008C23DC"/>
    <w:rsid w:val="008C2565"/>
    <w:rsid w:val="008C2708"/>
    <w:rsid w:val="008C2F8A"/>
    <w:rsid w:val="008C3507"/>
    <w:rsid w:val="008C3530"/>
    <w:rsid w:val="008C43AF"/>
    <w:rsid w:val="008C4573"/>
    <w:rsid w:val="008C47B0"/>
    <w:rsid w:val="008C4958"/>
    <w:rsid w:val="008C6167"/>
    <w:rsid w:val="008C6863"/>
    <w:rsid w:val="008C72BF"/>
    <w:rsid w:val="008C7704"/>
    <w:rsid w:val="008C7A33"/>
    <w:rsid w:val="008D07EC"/>
    <w:rsid w:val="008D0DEB"/>
    <w:rsid w:val="008D123C"/>
    <w:rsid w:val="008D15F1"/>
    <w:rsid w:val="008D173C"/>
    <w:rsid w:val="008D196E"/>
    <w:rsid w:val="008D1CA5"/>
    <w:rsid w:val="008D20DB"/>
    <w:rsid w:val="008D21E7"/>
    <w:rsid w:val="008D246D"/>
    <w:rsid w:val="008D25E1"/>
    <w:rsid w:val="008D2919"/>
    <w:rsid w:val="008D327E"/>
    <w:rsid w:val="008D38C5"/>
    <w:rsid w:val="008D399B"/>
    <w:rsid w:val="008D3AA5"/>
    <w:rsid w:val="008D48F2"/>
    <w:rsid w:val="008D5781"/>
    <w:rsid w:val="008D5BE4"/>
    <w:rsid w:val="008D5E27"/>
    <w:rsid w:val="008D5E96"/>
    <w:rsid w:val="008D6A40"/>
    <w:rsid w:val="008D7EC2"/>
    <w:rsid w:val="008E032E"/>
    <w:rsid w:val="008E038E"/>
    <w:rsid w:val="008E08B1"/>
    <w:rsid w:val="008E2065"/>
    <w:rsid w:val="008E206E"/>
    <w:rsid w:val="008E3004"/>
    <w:rsid w:val="008E34FA"/>
    <w:rsid w:val="008E4524"/>
    <w:rsid w:val="008E4955"/>
    <w:rsid w:val="008E4F7F"/>
    <w:rsid w:val="008E5322"/>
    <w:rsid w:val="008E5710"/>
    <w:rsid w:val="008E593A"/>
    <w:rsid w:val="008E6025"/>
    <w:rsid w:val="008E6849"/>
    <w:rsid w:val="008E6EDF"/>
    <w:rsid w:val="008E74D1"/>
    <w:rsid w:val="008E7746"/>
    <w:rsid w:val="008E779D"/>
    <w:rsid w:val="008E7CB4"/>
    <w:rsid w:val="008E7CB6"/>
    <w:rsid w:val="008E7F92"/>
    <w:rsid w:val="008F0823"/>
    <w:rsid w:val="008F1292"/>
    <w:rsid w:val="008F1A7B"/>
    <w:rsid w:val="008F2B70"/>
    <w:rsid w:val="008F2DF4"/>
    <w:rsid w:val="008F2EAA"/>
    <w:rsid w:val="008F2F59"/>
    <w:rsid w:val="008F3245"/>
    <w:rsid w:val="008F326A"/>
    <w:rsid w:val="008F48DE"/>
    <w:rsid w:val="008F5521"/>
    <w:rsid w:val="008F5D7A"/>
    <w:rsid w:val="008F619D"/>
    <w:rsid w:val="008F658A"/>
    <w:rsid w:val="008F6CA2"/>
    <w:rsid w:val="008F71E0"/>
    <w:rsid w:val="008F71E3"/>
    <w:rsid w:val="008F72E1"/>
    <w:rsid w:val="008F76B4"/>
    <w:rsid w:val="008F77B9"/>
    <w:rsid w:val="008F7BBD"/>
    <w:rsid w:val="00900148"/>
    <w:rsid w:val="00900936"/>
    <w:rsid w:val="00900D58"/>
    <w:rsid w:val="00901823"/>
    <w:rsid w:val="009019D1"/>
    <w:rsid w:val="00901E19"/>
    <w:rsid w:val="009021F1"/>
    <w:rsid w:val="00903222"/>
    <w:rsid w:val="00903395"/>
    <w:rsid w:val="00903749"/>
    <w:rsid w:val="009042FA"/>
    <w:rsid w:val="0090458C"/>
    <w:rsid w:val="0090522B"/>
    <w:rsid w:val="00905842"/>
    <w:rsid w:val="009061E8"/>
    <w:rsid w:val="009063FC"/>
    <w:rsid w:val="0090648A"/>
    <w:rsid w:val="009065B1"/>
    <w:rsid w:val="009066C5"/>
    <w:rsid w:val="00906A93"/>
    <w:rsid w:val="00907199"/>
    <w:rsid w:val="00907569"/>
    <w:rsid w:val="00907C8A"/>
    <w:rsid w:val="00907F43"/>
    <w:rsid w:val="00910222"/>
    <w:rsid w:val="009106B7"/>
    <w:rsid w:val="00910794"/>
    <w:rsid w:val="00910F32"/>
    <w:rsid w:val="00911329"/>
    <w:rsid w:val="00911910"/>
    <w:rsid w:val="0091192C"/>
    <w:rsid w:val="00911C3F"/>
    <w:rsid w:val="00911C50"/>
    <w:rsid w:val="00912E17"/>
    <w:rsid w:val="0091308C"/>
    <w:rsid w:val="009136B7"/>
    <w:rsid w:val="0091403A"/>
    <w:rsid w:val="00914083"/>
    <w:rsid w:val="00914882"/>
    <w:rsid w:val="00914A5A"/>
    <w:rsid w:val="00914B04"/>
    <w:rsid w:val="009154C6"/>
    <w:rsid w:val="0091629C"/>
    <w:rsid w:val="00916656"/>
    <w:rsid w:val="00916F68"/>
    <w:rsid w:val="00917484"/>
    <w:rsid w:val="00917731"/>
    <w:rsid w:val="00917E9C"/>
    <w:rsid w:val="00920540"/>
    <w:rsid w:val="009209BF"/>
    <w:rsid w:val="00920F74"/>
    <w:rsid w:val="00920FE2"/>
    <w:rsid w:val="009211E6"/>
    <w:rsid w:val="009212E7"/>
    <w:rsid w:val="0092180E"/>
    <w:rsid w:val="00921CFB"/>
    <w:rsid w:val="009222E0"/>
    <w:rsid w:val="009224C9"/>
    <w:rsid w:val="009231A1"/>
    <w:rsid w:val="0092394C"/>
    <w:rsid w:val="0092398A"/>
    <w:rsid w:val="009239C6"/>
    <w:rsid w:val="0092572F"/>
    <w:rsid w:val="00925B56"/>
    <w:rsid w:val="00925BF8"/>
    <w:rsid w:val="009261A9"/>
    <w:rsid w:val="00926434"/>
    <w:rsid w:val="0092677D"/>
    <w:rsid w:val="00926BBE"/>
    <w:rsid w:val="009271FA"/>
    <w:rsid w:val="00930190"/>
    <w:rsid w:val="00930385"/>
    <w:rsid w:val="00931EF6"/>
    <w:rsid w:val="00931FAB"/>
    <w:rsid w:val="00932216"/>
    <w:rsid w:val="0093263E"/>
    <w:rsid w:val="009327D9"/>
    <w:rsid w:val="00933078"/>
    <w:rsid w:val="009331E5"/>
    <w:rsid w:val="00933DE8"/>
    <w:rsid w:val="00934FFC"/>
    <w:rsid w:val="00935666"/>
    <w:rsid w:val="00935D5F"/>
    <w:rsid w:val="00935FE6"/>
    <w:rsid w:val="009364ED"/>
    <w:rsid w:val="00936BF6"/>
    <w:rsid w:val="00936DE3"/>
    <w:rsid w:val="00936F4D"/>
    <w:rsid w:val="00937A7A"/>
    <w:rsid w:val="00940100"/>
    <w:rsid w:val="00940429"/>
    <w:rsid w:val="00940712"/>
    <w:rsid w:val="00940806"/>
    <w:rsid w:val="009416C8"/>
    <w:rsid w:val="00941AB1"/>
    <w:rsid w:val="00942BD7"/>
    <w:rsid w:val="00942E9F"/>
    <w:rsid w:val="00942EB2"/>
    <w:rsid w:val="00943882"/>
    <w:rsid w:val="00943DC9"/>
    <w:rsid w:val="009440B8"/>
    <w:rsid w:val="00944110"/>
    <w:rsid w:val="009449D1"/>
    <w:rsid w:val="00944B96"/>
    <w:rsid w:val="00944C99"/>
    <w:rsid w:val="00945130"/>
    <w:rsid w:val="00945335"/>
    <w:rsid w:val="00945DB1"/>
    <w:rsid w:val="009460AF"/>
    <w:rsid w:val="009463DA"/>
    <w:rsid w:val="009474A4"/>
    <w:rsid w:val="009476C0"/>
    <w:rsid w:val="00947FA1"/>
    <w:rsid w:val="009501EB"/>
    <w:rsid w:val="0095027F"/>
    <w:rsid w:val="009502A7"/>
    <w:rsid w:val="0095097A"/>
    <w:rsid w:val="00950C61"/>
    <w:rsid w:val="00950E4C"/>
    <w:rsid w:val="00950F36"/>
    <w:rsid w:val="00951C97"/>
    <w:rsid w:val="0095219D"/>
    <w:rsid w:val="0095280B"/>
    <w:rsid w:val="00952A3F"/>
    <w:rsid w:val="009530A3"/>
    <w:rsid w:val="009531C0"/>
    <w:rsid w:val="00953FA8"/>
    <w:rsid w:val="0095449A"/>
    <w:rsid w:val="009545E5"/>
    <w:rsid w:val="009550E1"/>
    <w:rsid w:val="00955FA5"/>
    <w:rsid w:val="009560D3"/>
    <w:rsid w:val="00956494"/>
    <w:rsid w:val="00956B61"/>
    <w:rsid w:val="00956CA9"/>
    <w:rsid w:val="009570D9"/>
    <w:rsid w:val="00957495"/>
    <w:rsid w:val="00960376"/>
    <w:rsid w:val="00960742"/>
    <w:rsid w:val="00961C16"/>
    <w:rsid w:val="0096243C"/>
    <w:rsid w:val="00962D39"/>
    <w:rsid w:val="00962D99"/>
    <w:rsid w:val="00962FD3"/>
    <w:rsid w:val="0096310A"/>
    <w:rsid w:val="00964176"/>
    <w:rsid w:val="009647CA"/>
    <w:rsid w:val="00964945"/>
    <w:rsid w:val="00964BF6"/>
    <w:rsid w:val="00964DCF"/>
    <w:rsid w:val="0096588A"/>
    <w:rsid w:val="00966873"/>
    <w:rsid w:val="0096697E"/>
    <w:rsid w:val="00966CBF"/>
    <w:rsid w:val="00967313"/>
    <w:rsid w:val="0096756E"/>
    <w:rsid w:val="00967AF5"/>
    <w:rsid w:val="00970645"/>
    <w:rsid w:val="0097088D"/>
    <w:rsid w:val="00970905"/>
    <w:rsid w:val="009710EA"/>
    <w:rsid w:val="00971DE1"/>
    <w:rsid w:val="0097224D"/>
    <w:rsid w:val="0097231C"/>
    <w:rsid w:val="00972427"/>
    <w:rsid w:val="00972EAC"/>
    <w:rsid w:val="00973175"/>
    <w:rsid w:val="009743C4"/>
    <w:rsid w:val="009745A8"/>
    <w:rsid w:val="009746BF"/>
    <w:rsid w:val="00974E37"/>
    <w:rsid w:val="00974E94"/>
    <w:rsid w:val="00975356"/>
    <w:rsid w:val="00975531"/>
    <w:rsid w:val="00975A79"/>
    <w:rsid w:val="00975AB8"/>
    <w:rsid w:val="00976945"/>
    <w:rsid w:val="00976B88"/>
    <w:rsid w:val="009772A4"/>
    <w:rsid w:val="009774D2"/>
    <w:rsid w:val="00977941"/>
    <w:rsid w:val="009803A9"/>
    <w:rsid w:val="00980A1C"/>
    <w:rsid w:val="00980C5B"/>
    <w:rsid w:val="00981203"/>
    <w:rsid w:val="009815B6"/>
    <w:rsid w:val="0098286D"/>
    <w:rsid w:val="00982936"/>
    <w:rsid w:val="00982C14"/>
    <w:rsid w:val="00982DC4"/>
    <w:rsid w:val="00983695"/>
    <w:rsid w:val="00983993"/>
    <w:rsid w:val="00983EA8"/>
    <w:rsid w:val="00985053"/>
    <w:rsid w:val="00985C92"/>
    <w:rsid w:val="00986AAB"/>
    <w:rsid w:val="00986F4E"/>
    <w:rsid w:val="00987A66"/>
    <w:rsid w:val="0099052A"/>
    <w:rsid w:val="009907A3"/>
    <w:rsid w:val="00990875"/>
    <w:rsid w:val="00990C2B"/>
    <w:rsid w:val="00990D3D"/>
    <w:rsid w:val="00991BEB"/>
    <w:rsid w:val="009926ED"/>
    <w:rsid w:val="009930C6"/>
    <w:rsid w:val="009933CC"/>
    <w:rsid w:val="00993765"/>
    <w:rsid w:val="00993CE1"/>
    <w:rsid w:val="00993EF4"/>
    <w:rsid w:val="00993FBB"/>
    <w:rsid w:val="009946C7"/>
    <w:rsid w:val="00994A2E"/>
    <w:rsid w:val="00994B04"/>
    <w:rsid w:val="00994D46"/>
    <w:rsid w:val="00995201"/>
    <w:rsid w:val="009953A0"/>
    <w:rsid w:val="00995D25"/>
    <w:rsid w:val="00996339"/>
    <w:rsid w:val="0099639E"/>
    <w:rsid w:val="00996442"/>
    <w:rsid w:val="009967BF"/>
    <w:rsid w:val="009967FC"/>
    <w:rsid w:val="00997135"/>
    <w:rsid w:val="0099770E"/>
    <w:rsid w:val="009A1E17"/>
    <w:rsid w:val="009A2761"/>
    <w:rsid w:val="009A2835"/>
    <w:rsid w:val="009A2A34"/>
    <w:rsid w:val="009A2BA5"/>
    <w:rsid w:val="009A2C27"/>
    <w:rsid w:val="009A3218"/>
    <w:rsid w:val="009A3C39"/>
    <w:rsid w:val="009A441E"/>
    <w:rsid w:val="009A4C1A"/>
    <w:rsid w:val="009A4F9F"/>
    <w:rsid w:val="009A54EA"/>
    <w:rsid w:val="009A5A03"/>
    <w:rsid w:val="009A5B3E"/>
    <w:rsid w:val="009A66FD"/>
    <w:rsid w:val="009A6998"/>
    <w:rsid w:val="009A6E3B"/>
    <w:rsid w:val="009A6F2B"/>
    <w:rsid w:val="009A77CE"/>
    <w:rsid w:val="009A789B"/>
    <w:rsid w:val="009A7AC9"/>
    <w:rsid w:val="009A7CF1"/>
    <w:rsid w:val="009B013D"/>
    <w:rsid w:val="009B024B"/>
    <w:rsid w:val="009B0B5F"/>
    <w:rsid w:val="009B0C11"/>
    <w:rsid w:val="009B1045"/>
    <w:rsid w:val="009B11B8"/>
    <w:rsid w:val="009B11E4"/>
    <w:rsid w:val="009B141A"/>
    <w:rsid w:val="009B1A48"/>
    <w:rsid w:val="009B1F65"/>
    <w:rsid w:val="009B221E"/>
    <w:rsid w:val="009B2D76"/>
    <w:rsid w:val="009B31EE"/>
    <w:rsid w:val="009B3ADB"/>
    <w:rsid w:val="009B4576"/>
    <w:rsid w:val="009B46EC"/>
    <w:rsid w:val="009B52DE"/>
    <w:rsid w:val="009B5C22"/>
    <w:rsid w:val="009B5DA1"/>
    <w:rsid w:val="009B7057"/>
    <w:rsid w:val="009B7C35"/>
    <w:rsid w:val="009C036D"/>
    <w:rsid w:val="009C0984"/>
    <w:rsid w:val="009C0DC4"/>
    <w:rsid w:val="009C19CF"/>
    <w:rsid w:val="009C1B85"/>
    <w:rsid w:val="009C1C88"/>
    <w:rsid w:val="009C1CE2"/>
    <w:rsid w:val="009C2413"/>
    <w:rsid w:val="009C35BA"/>
    <w:rsid w:val="009C35FE"/>
    <w:rsid w:val="009C42BD"/>
    <w:rsid w:val="009C42D2"/>
    <w:rsid w:val="009C4702"/>
    <w:rsid w:val="009C4B84"/>
    <w:rsid w:val="009C4C76"/>
    <w:rsid w:val="009C5F4D"/>
    <w:rsid w:val="009C6A58"/>
    <w:rsid w:val="009C6BB5"/>
    <w:rsid w:val="009C6CDC"/>
    <w:rsid w:val="009C6D13"/>
    <w:rsid w:val="009C758D"/>
    <w:rsid w:val="009C7715"/>
    <w:rsid w:val="009C7AD3"/>
    <w:rsid w:val="009D0CD9"/>
    <w:rsid w:val="009D118D"/>
    <w:rsid w:val="009D1634"/>
    <w:rsid w:val="009D3006"/>
    <w:rsid w:val="009D3050"/>
    <w:rsid w:val="009D3DA1"/>
    <w:rsid w:val="009D4424"/>
    <w:rsid w:val="009D4811"/>
    <w:rsid w:val="009D4A0A"/>
    <w:rsid w:val="009D4B97"/>
    <w:rsid w:val="009D4C96"/>
    <w:rsid w:val="009D50F9"/>
    <w:rsid w:val="009D5877"/>
    <w:rsid w:val="009D5904"/>
    <w:rsid w:val="009D632F"/>
    <w:rsid w:val="009D63EF"/>
    <w:rsid w:val="009D682E"/>
    <w:rsid w:val="009D6AEF"/>
    <w:rsid w:val="009D6D85"/>
    <w:rsid w:val="009D7AB6"/>
    <w:rsid w:val="009D7EE1"/>
    <w:rsid w:val="009E0DA1"/>
    <w:rsid w:val="009E0DAB"/>
    <w:rsid w:val="009E0DAF"/>
    <w:rsid w:val="009E114C"/>
    <w:rsid w:val="009E1AC4"/>
    <w:rsid w:val="009E355B"/>
    <w:rsid w:val="009E3BBB"/>
    <w:rsid w:val="009E3BF1"/>
    <w:rsid w:val="009E3C08"/>
    <w:rsid w:val="009E46A9"/>
    <w:rsid w:val="009E4FB1"/>
    <w:rsid w:val="009E5363"/>
    <w:rsid w:val="009E572B"/>
    <w:rsid w:val="009E58EA"/>
    <w:rsid w:val="009E602D"/>
    <w:rsid w:val="009E6261"/>
    <w:rsid w:val="009E63F3"/>
    <w:rsid w:val="009E685F"/>
    <w:rsid w:val="009E68AC"/>
    <w:rsid w:val="009E7323"/>
    <w:rsid w:val="009E7753"/>
    <w:rsid w:val="009E78DC"/>
    <w:rsid w:val="009E7EF4"/>
    <w:rsid w:val="009F00D2"/>
    <w:rsid w:val="009F0301"/>
    <w:rsid w:val="009F0587"/>
    <w:rsid w:val="009F0D95"/>
    <w:rsid w:val="009F0DBD"/>
    <w:rsid w:val="009F1ABF"/>
    <w:rsid w:val="009F28F8"/>
    <w:rsid w:val="009F29FB"/>
    <w:rsid w:val="009F2B9A"/>
    <w:rsid w:val="009F2C76"/>
    <w:rsid w:val="009F312D"/>
    <w:rsid w:val="009F323D"/>
    <w:rsid w:val="009F3747"/>
    <w:rsid w:val="009F3BF2"/>
    <w:rsid w:val="009F3D7A"/>
    <w:rsid w:val="009F3DEE"/>
    <w:rsid w:val="009F4D21"/>
    <w:rsid w:val="009F53FC"/>
    <w:rsid w:val="009F54E7"/>
    <w:rsid w:val="009F5EF9"/>
    <w:rsid w:val="009F6238"/>
    <w:rsid w:val="009F6C6C"/>
    <w:rsid w:val="009F7080"/>
    <w:rsid w:val="009F768E"/>
    <w:rsid w:val="009F7E62"/>
    <w:rsid w:val="009F7F88"/>
    <w:rsid w:val="00A0026D"/>
    <w:rsid w:val="00A002FE"/>
    <w:rsid w:val="00A007B5"/>
    <w:rsid w:val="00A00937"/>
    <w:rsid w:val="00A00CEF"/>
    <w:rsid w:val="00A00EA1"/>
    <w:rsid w:val="00A00F20"/>
    <w:rsid w:val="00A012FB"/>
    <w:rsid w:val="00A0153B"/>
    <w:rsid w:val="00A01918"/>
    <w:rsid w:val="00A02477"/>
    <w:rsid w:val="00A024E6"/>
    <w:rsid w:val="00A028D8"/>
    <w:rsid w:val="00A0316D"/>
    <w:rsid w:val="00A03390"/>
    <w:rsid w:val="00A03975"/>
    <w:rsid w:val="00A039A0"/>
    <w:rsid w:val="00A04B73"/>
    <w:rsid w:val="00A04EF8"/>
    <w:rsid w:val="00A050EF"/>
    <w:rsid w:val="00A060BB"/>
    <w:rsid w:val="00A06429"/>
    <w:rsid w:val="00A1066C"/>
    <w:rsid w:val="00A10927"/>
    <w:rsid w:val="00A10B3A"/>
    <w:rsid w:val="00A10CD3"/>
    <w:rsid w:val="00A114B1"/>
    <w:rsid w:val="00A11A27"/>
    <w:rsid w:val="00A11C03"/>
    <w:rsid w:val="00A11CD8"/>
    <w:rsid w:val="00A120F2"/>
    <w:rsid w:val="00A12A5A"/>
    <w:rsid w:val="00A12B8A"/>
    <w:rsid w:val="00A135E1"/>
    <w:rsid w:val="00A136ED"/>
    <w:rsid w:val="00A142B8"/>
    <w:rsid w:val="00A145B4"/>
    <w:rsid w:val="00A148D6"/>
    <w:rsid w:val="00A15181"/>
    <w:rsid w:val="00A159D9"/>
    <w:rsid w:val="00A15D0D"/>
    <w:rsid w:val="00A15E87"/>
    <w:rsid w:val="00A15EC2"/>
    <w:rsid w:val="00A16094"/>
    <w:rsid w:val="00A16A5B"/>
    <w:rsid w:val="00A16AA7"/>
    <w:rsid w:val="00A16C79"/>
    <w:rsid w:val="00A16DC6"/>
    <w:rsid w:val="00A17964"/>
    <w:rsid w:val="00A2098F"/>
    <w:rsid w:val="00A209F4"/>
    <w:rsid w:val="00A20B50"/>
    <w:rsid w:val="00A212F3"/>
    <w:rsid w:val="00A21303"/>
    <w:rsid w:val="00A213EE"/>
    <w:rsid w:val="00A214C2"/>
    <w:rsid w:val="00A21AFC"/>
    <w:rsid w:val="00A21CEC"/>
    <w:rsid w:val="00A21D35"/>
    <w:rsid w:val="00A224F3"/>
    <w:rsid w:val="00A22ED9"/>
    <w:rsid w:val="00A230B5"/>
    <w:rsid w:val="00A23923"/>
    <w:rsid w:val="00A24350"/>
    <w:rsid w:val="00A26C1A"/>
    <w:rsid w:val="00A26EEC"/>
    <w:rsid w:val="00A272C6"/>
    <w:rsid w:val="00A30288"/>
    <w:rsid w:val="00A30373"/>
    <w:rsid w:val="00A3203C"/>
    <w:rsid w:val="00A321C3"/>
    <w:rsid w:val="00A32277"/>
    <w:rsid w:val="00A325ED"/>
    <w:rsid w:val="00A32B60"/>
    <w:rsid w:val="00A33235"/>
    <w:rsid w:val="00A338E8"/>
    <w:rsid w:val="00A342B6"/>
    <w:rsid w:val="00A348C3"/>
    <w:rsid w:val="00A34E50"/>
    <w:rsid w:val="00A35215"/>
    <w:rsid w:val="00A35707"/>
    <w:rsid w:val="00A35B75"/>
    <w:rsid w:val="00A3651C"/>
    <w:rsid w:val="00A36FB8"/>
    <w:rsid w:val="00A37279"/>
    <w:rsid w:val="00A37651"/>
    <w:rsid w:val="00A37681"/>
    <w:rsid w:val="00A37A52"/>
    <w:rsid w:val="00A37CB8"/>
    <w:rsid w:val="00A400E2"/>
    <w:rsid w:val="00A402E4"/>
    <w:rsid w:val="00A40429"/>
    <w:rsid w:val="00A40A70"/>
    <w:rsid w:val="00A40CF9"/>
    <w:rsid w:val="00A40F9E"/>
    <w:rsid w:val="00A414F6"/>
    <w:rsid w:val="00A418B5"/>
    <w:rsid w:val="00A41FBF"/>
    <w:rsid w:val="00A42477"/>
    <w:rsid w:val="00A425AA"/>
    <w:rsid w:val="00A42EB3"/>
    <w:rsid w:val="00A43241"/>
    <w:rsid w:val="00A434A1"/>
    <w:rsid w:val="00A43770"/>
    <w:rsid w:val="00A43A00"/>
    <w:rsid w:val="00A43A99"/>
    <w:rsid w:val="00A43EE5"/>
    <w:rsid w:val="00A43FE7"/>
    <w:rsid w:val="00A4423D"/>
    <w:rsid w:val="00A446A2"/>
    <w:rsid w:val="00A44E86"/>
    <w:rsid w:val="00A4542B"/>
    <w:rsid w:val="00A4576E"/>
    <w:rsid w:val="00A45B58"/>
    <w:rsid w:val="00A45CAC"/>
    <w:rsid w:val="00A4661E"/>
    <w:rsid w:val="00A4675A"/>
    <w:rsid w:val="00A46C4E"/>
    <w:rsid w:val="00A46E0F"/>
    <w:rsid w:val="00A508D6"/>
    <w:rsid w:val="00A51C34"/>
    <w:rsid w:val="00A523CF"/>
    <w:rsid w:val="00A52C92"/>
    <w:rsid w:val="00A52E12"/>
    <w:rsid w:val="00A53114"/>
    <w:rsid w:val="00A5398C"/>
    <w:rsid w:val="00A541DC"/>
    <w:rsid w:val="00A54221"/>
    <w:rsid w:val="00A550D0"/>
    <w:rsid w:val="00A55989"/>
    <w:rsid w:val="00A55ACC"/>
    <w:rsid w:val="00A5632B"/>
    <w:rsid w:val="00A5646D"/>
    <w:rsid w:val="00A56759"/>
    <w:rsid w:val="00A56B52"/>
    <w:rsid w:val="00A56D63"/>
    <w:rsid w:val="00A56D6A"/>
    <w:rsid w:val="00A56F3D"/>
    <w:rsid w:val="00A57213"/>
    <w:rsid w:val="00A574D0"/>
    <w:rsid w:val="00A606CA"/>
    <w:rsid w:val="00A6080E"/>
    <w:rsid w:val="00A60FD8"/>
    <w:rsid w:val="00A611EE"/>
    <w:rsid w:val="00A6140C"/>
    <w:rsid w:val="00A6142A"/>
    <w:rsid w:val="00A61AC6"/>
    <w:rsid w:val="00A61B47"/>
    <w:rsid w:val="00A62344"/>
    <w:rsid w:val="00A62423"/>
    <w:rsid w:val="00A633FE"/>
    <w:rsid w:val="00A634AC"/>
    <w:rsid w:val="00A6363C"/>
    <w:rsid w:val="00A63BF9"/>
    <w:rsid w:val="00A63C8E"/>
    <w:rsid w:val="00A63D9E"/>
    <w:rsid w:val="00A64354"/>
    <w:rsid w:val="00A64977"/>
    <w:rsid w:val="00A649C0"/>
    <w:rsid w:val="00A65B79"/>
    <w:rsid w:val="00A66444"/>
    <w:rsid w:val="00A66741"/>
    <w:rsid w:val="00A667B1"/>
    <w:rsid w:val="00A66966"/>
    <w:rsid w:val="00A66E06"/>
    <w:rsid w:val="00A6772C"/>
    <w:rsid w:val="00A678C9"/>
    <w:rsid w:val="00A7017C"/>
    <w:rsid w:val="00A70DC0"/>
    <w:rsid w:val="00A71502"/>
    <w:rsid w:val="00A71723"/>
    <w:rsid w:val="00A71933"/>
    <w:rsid w:val="00A719EF"/>
    <w:rsid w:val="00A71BBC"/>
    <w:rsid w:val="00A71F7F"/>
    <w:rsid w:val="00A733C2"/>
    <w:rsid w:val="00A733ED"/>
    <w:rsid w:val="00A73825"/>
    <w:rsid w:val="00A73A0B"/>
    <w:rsid w:val="00A73D1E"/>
    <w:rsid w:val="00A7440C"/>
    <w:rsid w:val="00A760B1"/>
    <w:rsid w:val="00A760CA"/>
    <w:rsid w:val="00A76127"/>
    <w:rsid w:val="00A761D6"/>
    <w:rsid w:val="00A77539"/>
    <w:rsid w:val="00A776D6"/>
    <w:rsid w:val="00A77CFD"/>
    <w:rsid w:val="00A77D32"/>
    <w:rsid w:val="00A80021"/>
    <w:rsid w:val="00A8030E"/>
    <w:rsid w:val="00A80317"/>
    <w:rsid w:val="00A806B6"/>
    <w:rsid w:val="00A80A3B"/>
    <w:rsid w:val="00A80F29"/>
    <w:rsid w:val="00A81CCC"/>
    <w:rsid w:val="00A822BC"/>
    <w:rsid w:val="00A842B7"/>
    <w:rsid w:val="00A84BF8"/>
    <w:rsid w:val="00A8530E"/>
    <w:rsid w:val="00A86606"/>
    <w:rsid w:val="00A86C79"/>
    <w:rsid w:val="00A872F0"/>
    <w:rsid w:val="00A879FF"/>
    <w:rsid w:val="00A87B27"/>
    <w:rsid w:val="00A9194E"/>
    <w:rsid w:val="00A9253F"/>
    <w:rsid w:val="00A92DBB"/>
    <w:rsid w:val="00A92E09"/>
    <w:rsid w:val="00A930AB"/>
    <w:rsid w:val="00A93535"/>
    <w:rsid w:val="00A93803"/>
    <w:rsid w:val="00A93934"/>
    <w:rsid w:val="00A9395E"/>
    <w:rsid w:val="00A939B6"/>
    <w:rsid w:val="00A93E13"/>
    <w:rsid w:val="00A94500"/>
    <w:rsid w:val="00A94649"/>
    <w:rsid w:val="00A94D7A"/>
    <w:rsid w:val="00A95210"/>
    <w:rsid w:val="00A95A37"/>
    <w:rsid w:val="00A95C21"/>
    <w:rsid w:val="00A95C85"/>
    <w:rsid w:val="00A96075"/>
    <w:rsid w:val="00A96118"/>
    <w:rsid w:val="00A962FD"/>
    <w:rsid w:val="00A966FE"/>
    <w:rsid w:val="00A96D9A"/>
    <w:rsid w:val="00A96E00"/>
    <w:rsid w:val="00A976FA"/>
    <w:rsid w:val="00A97C91"/>
    <w:rsid w:val="00A97EF0"/>
    <w:rsid w:val="00AA003C"/>
    <w:rsid w:val="00AA02C9"/>
    <w:rsid w:val="00AA038A"/>
    <w:rsid w:val="00AA09CD"/>
    <w:rsid w:val="00AA0CA0"/>
    <w:rsid w:val="00AA0ED6"/>
    <w:rsid w:val="00AA0FB2"/>
    <w:rsid w:val="00AA152D"/>
    <w:rsid w:val="00AA20C7"/>
    <w:rsid w:val="00AA2315"/>
    <w:rsid w:val="00AA29E3"/>
    <w:rsid w:val="00AA2DB8"/>
    <w:rsid w:val="00AA3708"/>
    <w:rsid w:val="00AA3EF3"/>
    <w:rsid w:val="00AA4422"/>
    <w:rsid w:val="00AA4724"/>
    <w:rsid w:val="00AA4E5F"/>
    <w:rsid w:val="00AA5216"/>
    <w:rsid w:val="00AA58F4"/>
    <w:rsid w:val="00AA5A6A"/>
    <w:rsid w:val="00AA5B5A"/>
    <w:rsid w:val="00AA5BCF"/>
    <w:rsid w:val="00AA5E20"/>
    <w:rsid w:val="00AA5F05"/>
    <w:rsid w:val="00AA6014"/>
    <w:rsid w:val="00AA62EA"/>
    <w:rsid w:val="00AA64B1"/>
    <w:rsid w:val="00AA6E01"/>
    <w:rsid w:val="00AA7DB4"/>
    <w:rsid w:val="00AA7EF5"/>
    <w:rsid w:val="00AA7F27"/>
    <w:rsid w:val="00AB0C1D"/>
    <w:rsid w:val="00AB0F44"/>
    <w:rsid w:val="00AB14F5"/>
    <w:rsid w:val="00AB151F"/>
    <w:rsid w:val="00AB1A7B"/>
    <w:rsid w:val="00AB1C4E"/>
    <w:rsid w:val="00AB20E4"/>
    <w:rsid w:val="00AB2257"/>
    <w:rsid w:val="00AB27E8"/>
    <w:rsid w:val="00AB286E"/>
    <w:rsid w:val="00AB32C0"/>
    <w:rsid w:val="00AB3716"/>
    <w:rsid w:val="00AB3BF3"/>
    <w:rsid w:val="00AB41DD"/>
    <w:rsid w:val="00AB428C"/>
    <w:rsid w:val="00AB4651"/>
    <w:rsid w:val="00AB54C1"/>
    <w:rsid w:val="00AB5B8E"/>
    <w:rsid w:val="00AB6732"/>
    <w:rsid w:val="00AB6C71"/>
    <w:rsid w:val="00AB6DE7"/>
    <w:rsid w:val="00AB6EE9"/>
    <w:rsid w:val="00AB71C4"/>
    <w:rsid w:val="00AB725E"/>
    <w:rsid w:val="00AB7401"/>
    <w:rsid w:val="00AB7AA4"/>
    <w:rsid w:val="00AC06AE"/>
    <w:rsid w:val="00AC09AE"/>
    <w:rsid w:val="00AC0C42"/>
    <w:rsid w:val="00AC109F"/>
    <w:rsid w:val="00AC1769"/>
    <w:rsid w:val="00AC196A"/>
    <w:rsid w:val="00AC1B02"/>
    <w:rsid w:val="00AC23A3"/>
    <w:rsid w:val="00AC26C7"/>
    <w:rsid w:val="00AC2F0E"/>
    <w:rsid w:val="00AC3446"/>
    <w:rsid w:val="00AC37D8"/>
    <w:rsid w:val="00AC39DC"/>
    <w:rsid w:val="00AC4505"/>
    <w:rsid w:val="00AC49A4"/>
    <w:rsid w:val="00AC4AC9"/>
    <w:rsid w:val="00AC4AED"/>
    <w:rsid w:val="00AC4B59"/>
    <w:rsid w:val="00AC52C3"/>
    <w:rsid w:val="00AC539A"/>
    <w:rsid w:val="00AC585B"/>
    <w:rsid w:val="00AC59D6"/>
    <w:rsid w:val="00AC5A6D"/>
    <w:rsid w:val="00AC621B"/>
    <w:rsid w:val="00AC6661"/>
    <w:rsid w:val="00AC6E99"/>
    <w:rsid w:val="00AC750D"/>
    <w:rsid w:val="00AC756B"/>
    <w:rsid w:val="00AC7B07"/>
    <w:rsid w:val="00AC7C52"/>
    <w:rsid w:val="00AD0F32"/>
    <w:rsid w:val="00AD172D"/>
    <w:rsid w:val="00AD175B"/>
    <w:rsid w:val="00AD1C75"/>
    <w:rsid w:val="00AD20D9"/>
    <w:rsid w:val="00AD21C6"/>
    <w:rsid w:val="00AD27C4"/>
    <w:rsid w:val="00AD2F11"/>
    <w:rsid w:val="00AD33F3"/>
    <w:rsid w:val="00AD3A0B"/>
    <w:rsid w:val="00AD4B29"/>
    <w:rsid w:val="00AD4D28"/>
    <w:rsid w:val="00AD4F2B"/>
    <w:rsid w:val="00AD54BB"/>
    <w:rsid w:val="00AD60BA"/>
    <w:rsid w:val="00AD6189"/>
    <w:rsid w:val="00AD6AE2"/>
    <w:rsid w:val="00AD7096"/>
    <w:rsid w:val="00AD71C8"/>
    <w:rsid w:val="00AD78F5"/>
    <w:rsid w:val="00AE0076"/>
    <w:rsid w:val="00AE0409"/>
    <w:rsid w:val="00AE17F0"/>
    <w:rsid w:val="00AE1EFA"/>
    <w:rsid w:val="00AE2762"/>
    <w:rsid w:val="00AE2AF5"/>
    <w:rsid w:val="00AE2BC1"/>
    <w:rsid w:val="00AE3016"/>
    <w:rsid w:val="00AE359E"/>
    <w:rsid w:val="00AE36CE"/>
    <w:rsid w:val="00AE3828"/>
    <w:rsid w:val="00AE3E8F"/>
    <w:rsid w:val="00AE4B71"/>
    <w:rsid w:val="00AE4E6D"/>
    <w:rsid w:val="00AE5090"/>
    <w:rsid w:val="00AE54D8"/>
    <w:rsid w:val="00AE57E9"/>
    <w:rsid w:val="00AE5806"/>
    <w:rsid w:val="00AE5E2C"/>
    <w:rsid w:val="00AE6715"/>
    <w:rsid w:val="00AE6E20"/>
    <w:rsid w:val="00AE6F9D"/>
    <w:rsid w:val="00AE7424"/>
    <w:rsid w:val="00AE7675"/>
    <w:rsid w:val="00AE7D01"/>
    <w:rsid w:val="00AF0BE3"/>
    <w:rsid w:val="00AF1228"/>
    <w:rsid w:val="00AF14F7"/>
    <w:rsid w:val="00AF1AFD"/>
    <w:rsid w:val="00AF2316"/>
    <w:rsid w:val="00AF282B"/>
    <w:rsid w:val="00AF2E4A"/>
    <w:rsid w:val="00AF2EB7"/>
    <w:rsid w:val="00AF3163"/>
    <w:rsid w:val="00AF3491"/>
    <w:rsid w:val="00AF45D3"/>
    <w:rsid w:val="00AF4FFC"/>
    <w:rsid w:val="00AF5431"/>
    <w:rsid w:val="00AF651E"/>
    <w:rsid w:val="00AF6546"/>
    <w:rsid w:val="00AF6983"/>
    <w:rsid w:val="00AF6AF0"/>
    <w:rsid w:val="00AF756B"/>
    <w:rsid w:val="00AF75F6"/>
    <w:rsid w:val="00AF7602"/>
    <w:rsid w:val="00B00131"/>
    <w:rsid w:val="00B001E3"/>
    <w:rsid w:val="00B01499"/>
    <w:rsid w:val="00B01F3E"/>
    <w:rsid w:val="00B02159"/>
    <w:rsid w:val="00B02911"/>
    <w:rsid w:val="00B03257"/>
    <w:rsid w:val="00B03C6A"/>
    <w:rsid w:val="00B03D20"/>
    <w:rsid w:val="00B041BD"/>
    <w:rsid w:val="00B04BD1"/>
    <w:rsid w:val="00B050C3"/>
    <w:rsid w:val="00B05907"/>
    <w:rsid w:val="00B05BEB"/>
    <w:rsid w:val="00B05D2D"/>
    <w:rsid w:val="00B062AF"/>
    <w:rsid w:val="00B062D8"/>
    <w:rsid w:val="00B06E9E"/>
    <w:rsid w:val="00B07394"/>
    <w:rsid w:val="00B075B9"/>
    <w:rsid w:val="00B07968"/>
    <w:rsid w:val="00B1090B"/>
    <w:rsid w:val="00B10A9A"/>
    <w:rsid w:val="00B10B64"/>
    <w:rsid w:val="00B110C6"/>
    <w:rsid w:val="00B11688"/>
    <w:rsid w:val="00B11E88"/>
    <w:rsid w:val="00B11F8E"/>
    <w:rsid w:val="00B123B1"/>
    <w:rsid w:val="00B126A8"/>
    <w:rsid w:val="00B1294D"/>
    <w:rsid w:val="00B12C01"/>
    <w:rsid w:val="00B12E33"/>
    <w:rsid w:val="00B14C5F"/>
    <w:rsid w:val="00B14D9E"/>
    <w:rsid w:val="00B15027"/>
    <w:rsid w:val="00B150C3"/>
    <w:rsid w:val="00B1558A"/>
    <w:rsid w:val="00B15D1F"/>
    <w:rsid w:val="00B168B6"/>
    <w:rsid w:val="00B169FD"/>
    <w:rsid w:val="00B16AF6"/>
    <w:rsid w:val="00B171E6"/>
    <w:rsid w:val="00B17245"/>
    <w:rsid w:val="00B17539"/>
    <w:rsid w:val="00B17B88"/>
    <w:rsid w:val="00B17C23"/>
    <w:rsid w:val="00B17C2C"/>
    <w:rsid w:val="00B17E8C"/>
    <w:rsid w:val="00B202FF"/>
    <w:rsid w:val="00B20319"/>
    <w:rsid w:val="00B2033A"/>
    <w:rsid w:val="00B20DBA"/>
    <w:rsid w:val="00B210C8"/>
    <w:rsid w:val="00B210F2"/>
    <w:rsid w:val="00B214EA"/>
    <w:rsid w:val="00B22501"/>
    <w:rsid w:val="00B226AF"/>
    <w:rsid w:val="00B22F9B"/>
    <w:rsid w:val="00B23515"/>
    <w:rsid w:val="00B2353C"/>
    <w:rsid w:val="00B2460F"/>
    <w:rsid w:val="00B24E83"/>
    <w:rsid w:val="00B2513F"/>
    <w:rsid w:val="00B25277"/>
    <w:rsid w:val="00B25335"/>
    <w:rsid w:val="00B256B0"/>
    <w:rsid w:val="00B2588A"/>
    <w:rsid w:val="00B25A81"/>
    <w:rsid w:val="00B25FB0"/>
    <w:rsid w:val="00B262B7"/>
    <w:rsid w:val="00B2699D"/>
    <w:rsid w:val="00B26E48"/>
    <w:rsid w:val="00B2708F"/>
    <w:rsid w:val="00B27182"/>
    <w:rsid w:val="00B27189"/>
    <w:rsid w:val="00B2766D"/>
    <w:rsid w:val="00B278CB"/>
    <w:rsid w:val="00B27EE3"/>
    <w:rsid w:val="00B30178"/>
    <w:rsid w:val="00B30885"/>
    <w:rsid w:val="00B30955"/>
    <w:rsid w:val="00B30C35"/>
    <w:rsid w:val="00B325C2"/>
    <w:rsid w:val="00B332D6"/>
    <w:rsid w:val="00B33E8A"/>
    <w:rsid w:val="00B340B6"/>
    <w:rsid w:val="00B34FA3"/>
    <w:rsid w:val="00B356C3"/>
    <w:rsid w:val="00B35A84"/>
    <w:rsid w:val="00B35E31"/>
    <w:rsid w:val="00B36081"/>
    <w:rsid w:val="00B36230"/>
    <w:rsid w:val="00B36458"/>
    <w:rsid w:val="00B36B92"/>
    <w:rsid w:val="00B36C0D"/>
    <w:rsid w:val="00B36F56"/>
    <w:rsid w:val="00B371FB"/>
    <w:rsid w:val="00B379A5"/>
    <w:rsid w:val="00B4085E"/>
    <w:rsid w:val="00B41642"/>
    <w:rsid w:val="00B42493"/>
    <w:rsid w:val="00B434C8"/>
    <w:rsid w:val="00B43772"/>
    <w:rsid w:val="00B45280"/>
    <w:rsid w:val="00B45417"/>
    <w:rsid w:val="00B45A2C"/>
    <w:rsid w:val="00B4624D"/>
    <w:rsid w:val="00B46EE8"/>
    <w:rsid w:val="00B473A7"/>
    <w:rsid w:val="00B4768D"/>
    <w:rsid w:val="00B4781E"/>
    <w:rsid w:val="00B47990"/>
    <w:rsid w:val="00B51253"/>
    <w:rsid w:val="00B519EC"/>
    <w:rsid w:val="00B526E0"/>
    <w:rsid w:val="00B53093"/>
    <w:rsid w:val="00B5310A"/>
    <w:rsid w:val="00B538A6"/>
    <w:rsid w:val="00B540BF"/>
    <w:rsid w:val="00B54E5F"/>
    <w:rsid w:val="00B55103"/>
    <w:rsid w:val="00B558FB"/>
    <w:rsid w:val="00B55B19"/>
    <w:rsid w:val="00B55C08"/>
    <w:rsid w:val="00B55DFE"/>
    <w:rsid w:val="00B56127"/>
    <w:rsid w:val="00B56AAF"/>
    <w:rsid w:val="00B575CA"/>
    <w:rsid w:val="00B576E3"/>
    <w:rsid w:val="00B57890"/>
    <w:rsid w:val="00B600A1"/>
    <w:rsid w:val="00B60571"/>
    <w:rsid w:val="00B60606"/>
    <w:rsid w:val="00B60AAE"/>
    <w:rsid w:val="00B60B41"/>
    <w:rsid w:val="00B613F0"/>
    <w:rsid w:val="00B62480"/>
    <w:rsid w:val="00B625CB"/>
    <w:rsid w:val="00B628AF"/>
    <w:rsid w:val="00B62998"/>
    <w:rsid w:val="00B62AF9"/>
    <w:rsid w:val="00B63918"/>
    <w:rsid w:val="00B63FDC"/>
    <w:rsid w:val="00B650F4"/>
    <w:rsid w:val="00B65434"/>
    <w:rsid w:val="00B656E0"/>
    <w:rsid w:val="00B65C4E"/>
    <w:rsid w:val="00B65D15"/>
    <w:rsid w:val="00B65D9C"/>
    <w:rsid w:val="00B6623E"/>
    <w:rsid w:val="00B66249"/>
    <w:rsid w:val="00B66948"/>
    <w:rsid w:val="00B66B9B"/>
    <w:rsid w:val="00B66D64"/>
    <w:rsid w:val="00B67297"/>
    <w:rsid w:val="00B67C0F"/>
    <w:rsid w:val="00B704F8"/>
    <w:rsid w:val="00B71EA8"/>
    <w:rsid w:val="00B72BDC"/>
    <w:rsid w:val="00B72E22"/>
    <w:rsid w:val="00B73394"/>
    <w:rsid w:val="00B738F5"/>
    <w:rsid w:val="00B73CD1"/>
    <w:rsid w:val="00B74131"/>
    <w:rsid w:val="00B7441C"/>
    <w:rsid w:val="00B7566A"/>
    <w:rsid w:val="00B759D1"/>
    <w:rsid w:val="00B75AF0"/>
    <w:rsid w:val="00B75D0C"/>
    <w:rsid w:val="00B76605"/>
    <w:rsid w:val="00B76A91"/>
    <w:rsid w:val="00B77263"/>
    <w:rsid w:val="00B77694"/>
    <w:rsid w:val="00B77947"/>
    <w:rsid w:val="00B77DC7"/>
    <w:rsid w:val="00B80549"/>
    <w:rsid w:val="00B8077A"/>
    <w:rsid w:val="00B81007"/>
    <w:rsid w:val="00B8142C"/>
    <w:rsid w:val="00B8147A"/>
    <w:rsid w:val="00B8173D"/>
    <w:rsid w:val="00B82D40"/>
    <w:rsid w:val="00B832E1"/>
    <w:rsid w:val="00B833AE"/>
    <w:rsid w:val="00B837FD"/>
    <w:rsid w:val="00B84213"/>
    <w:rsid w:val="00B85737"/>
    <w:rsid w:val="00B85B4F"/>
    <w:rsid w:val="00B85E61"/>
    <w:rsid w:val="00B85E67"/>
    <w:rsid w:val="00B85F68"/>
    <w:rsid w:val="00B86542"/>
    <w:rsid w:val="00B8694A"/>
    <w:rsid w:val="00B86DDF"/>
    <w:rsid w:val="00B86F58"/>
    <w:rsid w:val="00B86FEC"/>
    <w:rsid w:val="00B878C7"/>
    <w:rsid w:val="00B87CB2"/>
    <w:rsid w:val="00B87E28"/>
    <w:rsid w:val="00B91040"/>
    <w:rsid w:val="00B91338"/>
    <w:rsid w:val="00B91621"/>
    <w:rsid w:val="00B918FD"/>
    <w:rsid w:val="00B92226"/>
    <w:rsid w:val="00B925CB"/>
    <w:rsid w:val="00B925FE"/>
    <w:rsid w:val="00B926CF"/>
    <w:rsid w:val="00B92762"/>
    <w:rsid w:val="00B9279A"/>
    <w:rsid w:val="00B928C1"/>
    <w:rsid w:val="00B9373A"/>
    <w:rsid w:val="00B941A8"/>
    <w:rsid w:val="00B94AC1"/>
    <w:rsid w:val="00B94B45"/>
    <w:rsid w:val="00B94E5F"/>
    <w:rsid w:val="00B958AD"/>
    <w:rsid w:val="00B9603C"/>
    <w:rsid w:val="00B96049"/>
    <w:rsid w:val="00B960B2"/>
    <w:rsid w:val="00B9610A"/>
    <w:rsid w:val="00B9636C"/>
    <w:rsid w:val="00B9656B"/>
    <w:rsid w:val="00B96811"/>
    <w:rsid w:val="00B96853"/>
    <w:rsid w:val="00B97304"/>
    <w:rsid w:val="00BA01B1"/>
    <w:rsid w:val="00BA077C"/>
    <w:rsid w:val="00BA08B1"/>
    <w:rsid w:val="00BA0965"/>
    <w:rsid w:val="00BA0A1E"/>
    <w:rsid w:val="00BA0AFB"/>
    <w:rsid w:val="00BA0D5E"/>
    <w:rsid w:val="00BA0F1D"/>
    <w:rsid w:val="00BA26A6"/>
    <w:rsid w:val="00BA2C4C"/>
    <w:rsid w:val="00BA2D57"/>
    <w:rsid w:val="00BA2E04"/>
    <w:rsid w:val="00BA3169"/>
    <w:rsid w:val="00BA37F7"/>
    <w:rsid w:val="00BA4AEA"/>
    <w:rsid w:val="00BA4D0D"/>
    <w:rsid w:val="00BA5916"/>
    <w:rsid w:val="00BA5C39"/>
    <w:rsid w:val="00BA6750"/>
    <w:rsid w:val="00BA69E8"/>
    <w:rsid w:val="00BA6ED9"/>
    <w:rsid w:val="00BA7B6F"/>
    <w:rsid w:val="00BA7F90"/>
    <w:rsid w:val="00BB0155"/>
    <w:rsid w:val="00BB0DA5"/>
    <w:rsid w:val="00BB1322"/>
    <w:rsid w:val="00BB15AB"/>
    <w:rsid w:val="00BB18E6"/>
    <w:rsid w:val="00BB1AF6"/>
    <w:rsid w:val="00BB1EC5"/>
    <w:rsid w:val="00BB21C5"/>
    <w:rsid w:val="00BB22DB"/>
    <w:rsid w:val="00BB244C"/>
    <w:rsid w:val="00BB359D"/>
    <w:rsid w:val="00BB3D3D"/>
    <w:rsid w:val="00BB4028"/>
    <w:rsid w:val="00BB4289"/>
    <w:rsid w:val="00BB468F"/>
    <w:rsid w:val="00BB4970"/>
    <w:rsid w:val="00BB4BF6"/>
    <w:rsid w:val="00BB4C65"/>
    <w:rsid w:val="00BB51A1"/>
    <w:rsid w:val="00BB5CC3"/>
    <w:rsid w:val="00BB5E17"/>
    <w:rsid w:val="00BB6153"/>
    <w:rsid w:val="00BB61DB"/>
    <w:rsid w:val="00BB6513"/>
    <w:rsid w:val="00BB70C9"/>
    <w:rsid w:val="00BB72FA"/>
    <w:rsid w:val="00BB7343"/>
    <w:rsid w:val="00BB734E"/>
    <w:rsid w:val="00BB741B"/>
    <w:rsid w:val="00BB76E8"/>
    <w:rsid w:val="00BB77C9"/>
    <w:rsid w:val="00BB79FB"/>
    <w:rsid w:val="00BC0382"/>
    <w:rsid w:val="00BC074F"/>
    <w:rsid w:val="00BC0F09"/>
    <w:rsid w:val="00BC14D0"/>
    <w:rsid w:val="00BC152C"/>
    <w:rsid w:val="00BC15DF"/>
    <w:rsid w:val="00BC1E75"/>
    <w:rsid w:val="00BC2F57"/>
    <w:rsid w:val="00BC35AE"/>
    <w:rsid w:val="00BC39D1"/>
    <w:rsid w:val="00BC3E26"/>
    <w:rsid w:val="00BC483D"/>
    <w:rsid w:val="00BC48A0"/>
    <w:rsid w:val="00BC515D"/>
    <w:rsid w:val="00BC5946"/>
    <w:rsid w:val="00BC5EE9"/>
    <w:rsid w:val="00BC61EA"/>
    <w:rsid w:val="00BC6F0F"/>
    <w:rsid w:val="00BC6F23"/>
    <w:rsid w:val="00BC6FB7"/>
    <w:rsid w:val="00BC71A5"/>
    <w:rsid w:val="00BC7590"/>
    <w:rsid w:val="00BC7F9A"/>
    <w:rsid w:val="00BD0BA9"/>
    <w:rsid w:val="00BD265A"/>
    <w:rsid w:val="00BD2E2C"/>
    <w:rsid w:val="00BD351F"/>
    <w:rsid w:val="00BD42BF"/>
    <w:rsid w:val="00BD5648"/>
    <w:rsid w:val="00BD5FB0"/>
    <w:rsid w:val="00BD6809"/>
    <w:rsid w:val="00BD6DBC"/>
    <w:rsid w:val="00BD6E34"/>
    <w:rsid w:val="00BD76EB"/>
    <w:rsid w:val="00BE0383"/>
    <w:rsid w:val="00BE04BD"/>
    <w:rsid w:val="00BE0ACE"/>
    <w:rsid w:val="00BE0B41"/>
    <w:rsid w:val="00BE0D57"/>
    <w:rsid w:val="00BE114A"/>
    <w:rsid w:val="00BE1385"/>
    <w:rsid w:val="00BE1613"/>
    <w:rsid w:val="00BE1865"/>
    <w:rsid w:val="00BE1F12"/>
    <w:rsid w:val="00BE2292"/>
    <w:rsid w:val="00BE2732"/>
    <w:rsid w:val="00BE2CA7"/>
    <w:rsid w:val="00BE2F2A"/>
    <w:rsid w:val="00BE316B"/>
    <w:rsid w:val="00BE3373"/>
    <w:rsid w:val="00BE3B72"/>
    <w:rsid w:val="00BE49FE"/>
    <w:rsid w:val="00BE4CAD"/>
    <w:rsid w:val="00BE5373"/>
    <w:rsid w:val="00BE5578"/>
    <w:rsid w:val="00BE5AAE"/>
    <w:rsid w:val="00BE622A"/>
    <w:rsid w:val="00BE63A8"/>
    <w:rsid w:val="00BE665D"/>
    <w:rsid w:val="00BE6738"/>
    <w:rsid w:val="00BE6922"/>
    <w:rsid w:val="00BE6A6E"/>
    <w:rsid w:val="00BE6FA2"/>
    <w:rsid w:val="00BE766F"/>
    <w:rsid w:val="00BE7697"/>
    <w:rsid w:val="00BE77D9"/>
    <w:rsid w:val="00BE7D78"/>
    <w:rsid w:val="00BF05C0"/>
    <w:rsid w:val="00BF09B6"/>
    <w:rsid w:val="00BF0ED4"/>
    <w:rsid w:val="00BF1095"/>
    <w:rsid w:val="00BF1514"/>
    <w:rsid w:val="00BF1B82"/>
    <w:rsid w:val="00BF1D33"/>
    <w:rsid w:val="00BF2036"/>
    <w:rsid w:val="00BF226E"/>
    <w:rsid w:val="00BF2592"/>
    <w:rsid w:val="00BF279A"/>
    <w:rsid w:val="00BF35D2"/>
    <w:rsid w:val="00BF3FEA"/>
    <w:rsid w:val="00BF4576"/>
    <w:rsid w:val="00BF4774"/>
    <w:rsid w:val="00BF4FDF"/>
    <w:rsid w:val="00BF56C3"/>
    <w:rsid w:val="00BF7791"/>
    <w:rsid w:val="00BF7D45"/>
    <w:rsid w:val="00BF7DB3"/>
    <w:rsid w:val="00C01211"/>
    <w:rsid w:val="00C01234"/>
    <w:rsid w:val="00C014F0"/>
    <w:rsid w:val="00C01811"/>
    <w:rsid w:val="00C01ED4"/>
    <w:rsid w:val="00C02191"/>
    <w:rsid w:val="00C02727"/>
    <w:rsid w:val="00C032E2"/>
    <w:rsid w:val="00C03594"/>
    <w:rsid w:val="00C0365B"/>
    <w:rsid w:val="00C037C2"/>
    <w:rsid w:val="00C0403B"/>
    <w:rsid w:val="00C04509"/>
    <w:rsid w:val="00C04940"/>
    <w:rsid w:val="00C04C85"/>
    <w:rsid w:val="00C04CCA"/>
    <w:rsid w:val="00C04ED6"/>
    <w:rsid w:val="00C051D4"/>
    <w:rsid w:val="00C051F4"/>
    <w:rsid w:val="00C05409"/>
    <w:rsid w:val="00C063A2"/>
    <w:rsid w:val="00C069A5"/>
    <w:rsid w:val="00C06A29"/>
    <w:rsid w:val="00C06CC3"/>
    <w:rsid w:val="00C06E4E"/>
    <w:rsid w:val="00C06F15"/>
    <w:rsid w:val="00C07172"/>
    <w:rsid w:val="00C07318"/>
    <w:rsid w:val="00C07679"/>
    <w:rsid w:val="00C07EFF"/>
    <w:rsid w:val="00C10231"/>
    <w:rsid w:val="00C105AE"/>
    <w:rsid w:val="00C10A10"/>
    <w:rsid w:val="00C11054"/>
    <w:rsid w:val="00C1146D"/>
    <w:rsid w:val="00C115EF"/>
    <w:rsid w:val="00C1184E"/>
    <w:rsid w:val="00C11DEE"/>
    <w:rsid w:val="00C12928"/>
    <w:rsid w:val="00C12F68"/>
    <w:rsid w:val="00C13051"/>
    <w:rsid w:val="00C13421"/>
    <w:rsid w:val="00C13969"/>
    <w:rsid w:val="00C13D4E"/>
    <w:rsid w:val="00C13FDF"/>
    <w:rsid w:val="00C14410"/>
    <w:rsid w:val="00C1485A"/>
    <w:rsid w:val="00C14B2C"/>
    <w:rsid w:val="00C14F5E"/>
    <w:rsid w:val="00C15239"/>
    <w:rsid w:val="00C152ED"/>
    <w:rsid w:val="00C16699"/>
    <w:rsid w:val="00C1678D"/>
    <w:rsid w:val="00C16AA1"/>
    <w:rsid w:val="00C16E4D"/>
    <w:rsid w:val="00C171DF"/>
    <w:rsid w:val="00C174A0"/>
    <w:rsid w:val="00C1780F"/>
    <w:rsid w:val="00C17917"/>
    <w:rsid w:val="00C2078A"/>
    <w:rsid w:val="00C2088F"/>
    <w:rsid w:val="00C20DDE"/>
    <w:rsid w:val="00C20EEB"/>
    <w:rsid w:val="00C213F4"/>
    <w:rsid w:val="00C219F4"/>
    <w:rsid w:val="00C22521"/>
    <w:rsid w:val="00C230A2"/>
    <w:rsid w:val="00C2320F"/>
    <w:rsid w:val="00C2427D"/>
    <w:rsid w:val="00C242D9"/>
    <w:rsid w:val="00C24B4E"/>
    <w:rsid w:val="00C24F85"/>
    <w:rsid w:val="00C2502F"/>
    <w:rsid w:val="00C25164"/>
    <w:rsid w:val="00C2597D"/>
    <w:rsid w:val="00C25A48"/>
    <w:rsid w:val="00C26A2A"/>
    <w:rsid w:val="00C26A32"/>
    <w:rsid w:val="00C26CD5"/>
    <w:rsid w:val="00C278BE"/>
    <w:rsid w:val="00C30665"/>
    <w:rsid w:val="00C30DA3"/>
    <w:rsid w:val="00C30EC1"/>
    <w:rsid w:val="00C3173B"/>
    <w:rsid w:val="00C3181B"/>
    <w:rsid w:val="00C31BB5"/>
    <w:rsid w:val="00C32011"/>
    <w:rsid w:val="00C32080"/>
    <w:rsid w:val="00C327FC"/>
    <w:rsid w:val="00C32E6B"/>
    <w:rsid w:val="00C32F29"/>
    <w:rsid w:val="00C33286"/>
    <w:rsid w:val="00C33480"/>
    <w:rsid w:val="00C33735"/>
    <w:rsid w:val="00C33FB9"/>
    <w:rsid w:val="00C34D7D"/>
    <w:rsid w:val="00C353D9"/>
    <w:rsid w:val="00C35C17"/>
    <w:rsid w:val="00C362E5"/>
    <w:rsid w:val="00C36BDE"/>
    <w:rsid w:val="00C37136"/>
    <w:rsid w:val="00C375C1"/>
    <w:rsid w:val="00C41193"/>
    <w:rsid w:val="00C4185F"/>
    <w:rsid w:val="00C422AC"/>
    <w:rsid w:val="00C422E4"/>
    <w:rsid w:val="00C42313"/>
    <w:rsid w:val="00C427F5"/>
    <w:rsid w:val="00C42A01"/>
    <w:rsid w:val="00C43085"/>
    <w:rsid w:val="00C432EB"/>
    <w:rsid w:val="00C4347F"/>
    <w:rsid w:val="00C43691"/>
    <w:rsid w:val="00C43CC6"/>
    <w:rsid w:val="00C44109"/>
    <w:rsid w:val="00C44566"/>
    <w:rsid w:val="00C446D6"/>
    <w:rsid w:val="00C44CFC"/>
    <w:rsid w:val="00C44FEB"/>
    <w:rsid w:val="00C4514C"/>
    <w:rsid w:val="00C45473"/>
    <w:rsid w:val="00C45696"/>
    <w:rsid w:val="00C4687F"/>
    <w:rsid w:val="00C46E37"/>
    <w:rsid w:val="00C4706C"/>
    <w:rsid w:val="00C470D7"/>
    <w:rsid w:val="00C47957"/>
    <w:rsid w:val="00C505A9"/>
    <w:rsid w:val="00C50A92"/>
    <w:rsid w:val="00C50B1F"/>
    <w:rsid w:val="00C50E06"/>
    <w:rsid w:val="00C51D79"/>
    <w:rsid w:val="00C51EF2"/>
    <w:rsid w:val="00C52521"/>
    <w:rsid w:val="00C5267B"/>
    <w:rsid w:val="00C52C95"/>
    <w:rsid w:val="00C52D31"/>
    <w:rsid w:val="00C52E8F"/>
    <w:rsid w:val="00C53C27"/>
    <w:rsid w:val="00C53FEE"/>
    <w:rsid w:val="00C543B2"/>
    <w:rsid w:val="00C544A9"/>
    <w:rsid w:val="00C54C40"/>
    <w:rsid w:val="00C54FFC"/>
    <w:rsid w:val="00C55058"/>
    <w:rsid w:val="00C551A4"/>
    <w:rsid w:val="00C55323"/>
    <w:rsid w:val="00C55A4D"/>
    <w:rsid w:val="00C560A2"/>
    <w:rsid w:val="00C56685"/>
    <w:rsid w:val="00C56CD1"/>
    <w:rsid w:val="00C56ED2"/>
    <w:rsid w:val="00C56F1E"/>
    <w:rsid w:val="00C57135"/>
    <w:rsid w:val="00C572F3"/>
    <w:rsid w:val="00C5752D"/>
    <w:rsid w:val="00C57F24"/>
    <w:rsid w:val="00C60222"/>
    <w:rsid w:val="00C60CBD"/>
    <w:rsid w:val="00C61F1A"/>
    <w:rsid w:val="00C62117"/>
    <w:rsid w:val="00C62367"/>
    <w:rsid w:val="00C627F6"/>
    <w:rsid w:val="00C6287A"/>
    <w:rsid w:val="00C6287F"/>
    <w:rsid w:val="00C62978"/>
    <w:rsid w:val="00C62B1D"/>
    <w:rsid w:val="00C630B1"/>
    <w:rsid w:val="00C6381A"/>
    <w:rsid w:val="00C63F6A"/>
    <w:rsid w:val="00C64843"/>
    <w:rsid w:val="00C64DAF"/>
    <w:rsid w:val="00C657D6"/>
    <w:rsid w:val="00C66889"/>
    <w:rsid w:val="00C67017"/>
    <w:rsid w:val="00C670D6"/>
    <w:rsid w:val="00C67930"/>
    <w:rsid w:val="00C67A5B"/>
    <w:rsid w:val="00C70859"/>
    <w:rsid w:val="00C70AE5"/>
    <w:rsid w:val="00C7109E"/>
    <w:rsid w:val="00C71AD0"/>
    <w:rsid w:val="00C71B9F"/>
    <w:rsid w:val="00C72616"/>
    <w:rsid w:val="00C72926"/>
    <w:rsid w:val="00C730D2"/>
    <w:rsid w:val="00C73226"/>
    <w:rsid w:val="00C73E42"/>
    <w:rsid w:val="00C74463"/>
    <w:rsid w:val="00C744AB"/>
    <w:rsid w:val="00C751D3"/>
    <w:rsid w:val="00C75738"/>
    <w:rsid w:val="00C76317"/>
    <w:rsid w:val="00C767ED"/>
    <w:rsid w:val="00C774F4"/>
    <w:rsid w:val="00C77D18"/>
    <w:rsid w:val="00C77DE2"/>
    <w:rsid w:val="00C80049"/>
    <w:rsid w:val="00C80081"/>
    <w:rsid w:val="00C803EE"/>
    <w:rsid w:val="00C80A99"/>
    <w:rsid w:val="00C80E50"/>
    <w:rsid w:val="00C81DCC"/>
    <w:rsid w:val="00C82874"/>
    <w:rsid w:val="00C82B93"/>
    <w:rsid w:val="00C82D4D"/>
    <w:rsid w:val="00C82F62"/>
    <w:rsid w:val="00C83453"/>
    <w:rsid w:val="00C83B8D"/>
    <w:rsid w:val="00C842AA"/>
    <w:rsid w:val="00C846C3"/>
    <w:rsid w:val="00C84B5F"/>
    <w:rsid w:val="00C84BA5"/>
    <w:rsid w:val="00C84D84"/>
    <w:rsid w:val="00C85075"/>
    <w:rsid w:val="00C85981"/>
    <w:rsid w:val="00C85F49"/>
    <w:rsid w:val="00C8620A"/>
    <w:rsid w:val="00C8626C"/>
    <w:rsid w:val="00C86503"/>
    <w:rsid w:val="00C870E3"/>
    <w:rsid w:val="00C87483"/>
    <w:rsid w:val="00C87919"/>
    <w:rsid w:val="00C8793F"/>
    <w:rsid w:val="00C87DC5"/>
    <w:rsid w:val="00C9021F"/>
    <w:rsid w:val="00C904E9"/>
    <w:rsid w:val="00C90919"/>
    <w:rsid w:val="00C90AA8"/>
    <w:rsid w:val="00C91120"/>
    <w:rsid w:val="00C92501"/>
    <w:rsid w:val="00C92A85"/>
    <w:rsid w:val="00C931E6"/>
    <w:rsid w:val="00C93571"/>
    <w:rsid w:val="00C93C51"/>
    <w:rsid w:val="00C9460C"/>
    <w:rsid w:val="00C9467A"/>
    <w:rsid w:val="00C94D6C"/>
    <w:rsid w:val="00C952D4"/>
    <w:rsid w:val="00C954D7"/>
    <w:rsid w:val="00C95FA8"/>
    <w:rsid w:val="00C96DFF"/>
    <w:rsid w:val="00C97317"/>
    <w:rsid w:val="00C97600"/>
    <w:rsid w:val="00C976D9"/>
    <w:rsid w:val="00C97CCE"/>
    <w:rsid w:val="00C97F9B"/>
    <w:rsid w:val="00CA0062"/>
    <w:rsid w:val="00CA00CD"/>
    <w:rsid w:val="00CA0186"/>
    <w:rsid w:val="00CA1087"/>
    <w:rsid w:val="00CA1942"/>
    <w:rsid w:val="00CA1F8F"/>
    <w:rsid w:val="00CA261A"/>
    <w:rsid w:val="00CA2DB9"/>
    <w:rsid w:val="00CA3A0C"/>
    <w:rsid w:val="00CA49BA"/>
    <w:rsid w:val="00CA4B7B"/>
    <w:rsid w:val="00CA4D8C"/>
    <w:rsid w:val="00CA5141"/>
    <w:rsid w:val="00CA658C"/>
    <w:rsid w:val="00CA6673"/>
    <w:rsid w:val="00CA6B33"/>
    <w:rsid w:val="00CA71B4"/>
    <w:rsid w:val="00CA738D"/>
    <w:rsid w:val="00CA74E9"/>
    <w:rsid w:val="00CA7620"/>
    <w:rsid w:val="00CB07F8"/>
    <w:rsid w:val="00CB13AC"/>
    <w:rsid w:val="00CB1547"/>
    <w:rsid w:val="00CB20E7"/>
    <w:rsid w:val="00CB2256"/>
    <w:rsid w:val="00CB22E0"/>
    <w:rsid w:val="00CB26DE"/>
    <w:rsid w:val="00CB26E4"/>
    <w:rsid w:val="00CB3E2F"/>
    <w:rsid w:val="00CB41BA"/>
    <w:rsid w:val="00CB423F"/>
    <w:rsid w:val="00CB471C"/>
    <w:rsid w:val="00CB4CCB"/>
    <w:rsid w:val="00CB53BC"/>
    <w:rsid w:val="00CB58D2"/>
    <w:rsid w:val="00CB6E09"/>
    <w:rsid w:val="00CB705C"/>
    <w:rsid w:val="00CB7245"/>
    <w:rsid w:val="00CB7711"/>
    <w:rsid w:val="00CB7B5C"/>
    <w:rsid w:val="00CB7E72"/>
    <w:rsid w:val="00CC0252"/>
    <w:rsid w:val="00CC0A4E"/>
    <w:rsid w:val="00CC1100"/>
    <w:rsid w:val="00CC1D54"/>
    <w:rsid w:val="00CC1F49"/>
    <w:rsid w:val="00CC2321"/>
    <w:rsid w:val="00CC26E2"/>
    <w:rsid w:val="00CC29D1"/>
    <w:rsid w:val="00CC2A67"/>
    <w:rsid w:val="00CC2FE0"/>
    <w:rsid w:val="00CC3004"/>
    <w:rsid w:val="00CC33F0"/>
    <w:rsid w:val="00CC591C"/>
    <w:rsid w:val="00CC5A58"/>
    <w:rsid w:val="00CC6735"/>
    <w:rsid w:val="00CC7386"/>
    <w:rsid w:val="00CC7CA9"/>
    <w:rsid w:val="00CC7FB3"/>
    <w:rsid w:val="00CD082E"/>
    <w:rsid w:val="00CD0A70"/>
    <w:rsid w:val="00CD120F"/>
    <w:rsid w:val="00CD1746"/>
    <w:rsid w:val="00CD232F"/>
    <w:rsid w:val="00CD26A2"/>
    <w:rsid w:val="00CD2830"/>
    <w:rsid w:val="00CD3069"/>
    <w:rsid w:val="00CD3EBC"/>
    <w:rsid w:val="00CD4006"/>
    <w:rsid w:val="00CD45E8"/>
    <w:rsid w:val="00CD502D"/>
    <w:rsid w:val="00CD5EDB"/>
    <w:rsid w:val="00CD5F9B"/>
    <w:rsid w:val="00CD683C"/>
    <w:rsid w:val="00CD699D"/>
    <w:rsid w:val="00CD6AF1"/>
    <w:rsid w:val="00CD6F47"/>
    <w:rsid w:val="00CD7723"/>
    <w:rsid w:val="00CD7EDD"/>
    <w:rsid w:val="00CE0356"/>
    <w:rsid w:val="00CE0BDC"/>
    <w:rsid w:val="00CE0CB8"/>
    <w:rsid w:val="00CE0CD6"/>
    <w:rsid w:val="00CE119B"/>
    <w:rsid w:val="00CE154A"/>
    <w:rsid w:val="00CE15A0"/>
    <w:rsid w:val="00CE17C3"/>
    <w:rsid w:val="00CE25AF"/>
    <w:rsid w:val="00CE27F4"/>
    <w:rsid w:val="00CE28AE"/>
    <w:rsid w:val="00CE3014"/>
    <w:rsid w:val="00CE354A"/>
    <w:rsid w:val="00CE3940"/>
    <w:rsid w:val="00CE3976"/>
    <w:rsid w:val="00CE3C40"/>
    <w:rsid w:val="00CE3C43"/>
    <w:rsid w:val="00CE3CFB"/>
    <w:rsid w:val="00CE4D07"/>
    <w:rsid w:val="00CE5D6A"/>
    <w:rsid w:val="00CE6522"/>
    <w:rsid w:val="00CE654D"/>
    <w:rsid w:val="00CE67C2"/>
    <w:rsid w:val="00CE68C3"/>
    <w:rsid w:val="00CE6B91"/>
    <w:rsid w:val="00CE77C7"/>
    <w:rsid w:val="00CE7C86"/>
    <w:rsid w:val="00CE7DCB"/>
    <w:rsid w:val="00CF06D6"/>
    <w:rsid w:val="00CF07B3"/>
    <w:rsid w:val="00CF0972"/>
    <w:rsid w:val="00CF17DA"/>
    <w:rsid w:val="00CF1FEB"/>
    <w:rsid w:val="00CF20BF"/>
    <w:rsid w:val="00CF24CB"/>
    <w:rsid w:val="00CF24E9"/>
    <w:rsid w:val="00CF2673"/>
    <w:rsid w:val="00CF2A15"/>
    <w:rsid w:val="00CF2DFE"/>
    <w:rsid w:val="00CF3031"/>
    <w:rsid w:val="00CF33B1"/>
    <w:rsid w:val="00CF35E1"/>
    <w:rsid w:val="00CF3D43"/>
    <w:rsid w:val="00CF3F95"/>
    <w:rsid w:val="00CF4477"/>
    <w:rsid w:val="00CF491D"/>
    <w:rsid w:val="00CF4F08"/>
    <w:rsid w:val="00CF4FD4"/>
    <w:rsid w:val="00CF51E0"/>
    <w:rsid w:val="00CF5CD9"/>
    <w:rsid w:val="00CF6EEA"/>
    <w:rsid w:val="00CF7232"/>
    <w:rsid w:val="00CF7B71"/>
    <w:rsid w:val="00D00696"/>
    <w:rsid w:val="00D0150A"/>
    <w:rsid w:val="00D01819"/>
    <w:rsid w:val="00D02E33"/>
    <w:rsid w:val="00D02EE3"/>
    <w:rsid w:val="00D030ED"/>
    <w:rsid w:val="00D0356C"/>
    <w:rsid w:val="00D039C7"/>
    <w:rsid w:val="00D03E44"/>
    <w:rsid w:val="00D0460A"/>
    <w:rsid w:val="00D04868"/>
    <w:rsid w:val="00D04F27"/>
    <w:rsid w:val="00D064B0"/>
    <w:rsid w:val="00D06A89"/>
    <w:rsid w:val="00D06BC2"/>
    <w:rsid w:val="00D06FD7"/>
    <w:rsid w:val="00D07030"/>
    <w:rsid w:val="00D07915"/>
    <w:rsid w:val="00D07F04"/>
    <w:rsid w:val="00D104B2"/>
    <w:rsid w:val="00D10642"/>
    <w:rsid w:val="00D107D4"/>
    <w:rsid w:val="00D10913"/>
    <w:rsid w:val="00D111C9"/>
    <w:rsid w:val="00D127C4"/>
    <w:rsid w:val="00D129C1"/>
    <w:rsid w:val="00D12AAC"/>
    <w:rsid w:val="00D12DFD"/>
    <w:rsid w:val="00D13208"/>
    <w:rsid w:val="00D13BAC"/>
    <w:rsid w:val="00D13C31"/>
    <w:rsid w:val="00D147BC"/>
    <w:rsid w:val="00D1523A"/>
    <w:rsid w:val="00D154E8"/>
    <w:rsid w:val="00D161FA"/>
    <w:rsid w:val="00D16257"/>
    <w:rsid w:val="00D167BB"/>
    <w:rsid w:val="00D168E1"/>
    <w:rsid w:val="00D16C25"/>
    <w:rsid w:val="00D20B51"/>
    <w:rsid w:val="00D2232C"/>
    <w:rsid w:val="00D229DC"/>
    <w:rsid w:val="00D22B4C"/>
    <w:rsid w:val="00D22D84"/>
    <w:rsid w:val="00D237BE"/>
    <w:rsid w:val="00D24121"/>
    <w:rsid w:val="00D25FC7"/>
    <w:rsid w:val="00D2644D"/>
    <w:rsid w:val="00D27452"/>
    <w:rsid w:val="00D2757F"/>
    <w:rsid w:val="00D27895"/>
    <w:rsid w:val="00D27F34"/>
    <w:rsid w:val="00D30328"/>
    <w:rsid w:val="00D30DA0"/>
    <w:rsid w:val="00D310D6"/>
    <w:rsid w:val="00D323D4"/>
    <w:rsid w:val="00D32626"/>
    <w:rsid w:val="00D3433B"/>
    <w:rsid w:val="00D34C84"/>
    <w:rsid w:val="00D351B2"/>
    <w:rsid w:val="00D356B1"/>
    <w:rsid w:val="00D35ECB"/>
    <w:rsid w:val="00D35F44"/>
    <w:rsid w:val="00D36073"/>
    <w:rsid w:val="00D36364"/>
    <w:rsid w:val="00D367A3"/>
    <w:rsid w:val="00D36A2E"/>
    <w:rsid w:val="00D36AD3"/>
    <w:rsid w:val="00D3714B"/>
    <w:rsid w:val="00D373D3"/>
    <w:rsid w:val="00D3761E"/>
    <w:rsid w:val="00D37634"/>
    <w:rsid w:val="00D37CD4"/>
    <w:rsid w:val="00D37EAF"/>
    <w:rsid w:val="00D37F4F"/>
    <w:rsid w:val="00D403FA"/>
    <w:rsid w:val="00D416A2"/>
    <w:rsid w:val="00D41C6D"/>
    <w:rsid w:val="00D41CD4"/>
    <w:rsid w:val="00D4238E"/>
    <w:rsid w:val="00D42DBC"/>
    <w:rsid w:val="00D430DC"/>
    <w:rsid w:val="00D43410"/>
    <w:rsid w:val="00D43581"/>
    <w:rsid w:val="00D43669"/>
    <w:rsid w:val="00D43E67"/>
    <w:rsid w:val="00D44A04"/>
    <w:rsid w:val="00D44D50"/>
    <w:rsid w:val="00D44D8B"/>
    <w:rsid w:val="00D451AB"/>
    <w:rsid w:val="00D45292"/>
    <w:rsid w:val="00D4529A"/>
    <w:rsid w:val="00D4561F"/>
    <w:rsid w:val="00D464D5"/>
    <w:rsid w:val="00D46796"/>
    <w:rsid w:val="00D46D03"/>
    <w:rsid w:val="00D46DC5"/>
    <w:rsid w:val="00D47038"/>
    <w:rsid w:val="00D4750F"/>
    <w:rsid w:val="00D47567"/>
    <w:rsid w:val="00D47677"/>
    <w:rsid w:val="00D47A2F"/>
    <w:rsid w:val="00D47F9D"/>
    <w:rsid w:val="00D50663"/>
    <w:rsid w:val="00D50CAE"/>
    <w:rsid w:val="00D516A9"/>
    <w:rsid w:val="00D52088"/>
    <w:rsid w:val="00D52DFF"/>
    <w:rsid w:val="00D5315A"/>
    <w:rsid w:val="00D53DF9"/>
    <w:rsid w:val="00D544A9"/>
    <w:rsid w:val="00D54EF2"/>
    <w:rsid w:val="00D55346"/>
    <w:rsid w:val="00D55374"/>
    <w:rsid w:val="00D554DD"/>
    <w:rsid w:val="00D556F4"/>
    <w:rsid w:val="00D56294"/>
    <w:rsid w:val="00D563A2"/>
    <w:rsid w:val="00D5678C"/>
    <w:rsid w:val="00D57842"/>
    <w:rsid w:val="00D57E8F"/>
    <w:rsid w:val="00D6007F"/>
    <w:rsid w:val="00D60119"/>
    <w:rsid w:val="00D602B9"/>
    <w:rsid w:val="00D60444"/>
    <w:rsid w:val="00D605EE"/>
    <w:rsid w:val="00D60968"/>
    <w:rsid w:val="00D616EC"/>
    <w:rsid w:val="00D61A33"/>
    <w:rsid w:val="00D621B0"/>
    <w:rsid w:val="00D628E4"/>
    <w:rsid w:val="00D62FE5"/>
    <w:rsid w:val="00D6309F"/>
    <w:rsid w:val="00D63175"/>
    <w:rsid w:val="00D634CF"/>
    <w:rsid w:val="00D635D1"/>
    <w:rsid w:val="00D63716"/>
    <w:rsid w:val="00D64094"/>
    <w:rsid w:val="00D6496B"/>
    <w:rsid w:val="00D64D4A"/>
    <w:rsid w:val="00D65AD2"/>
    <w:rsid w:val="00D65E94"/>
    <w:rsid w:val="00D67618"/>
    <w:rsid w:val="00D67B33"/>
    <w:rsid w:val="00D67FF1"/>
    <w:rsid w:val="00D706DF"/>
    <w:rsid w:val="00D712A1"/>
    <w:rsid w:val="00D714D2"/>
    <w:rsid w:val="00D71C4F"/>
    <w:rsid w:val="00D72BDA"/>
    <w:rsid w:val="00D72F86"/>
    <w:rsid w:val="00D7301A"/>
    <w:rsid w:val="00D7409D"/>
    <w:rsid w:val="00D744B0"/>
    <w:rsid w:val="00D74963"/>
    <w:rsid w:val="00D74DA9"/>
    <w:rsid w:val="00D758D8"/>
    <w:rsid w:val="00D75ED3"/>
    <w:rsid w:val="00D76400"/>
    <w:rsid w:val="00D769EB"/>
    <w:rsid w:val="00D76B82"/>
    <w:rsid w:val="00D770C9"/>
    <w:rsid w:val="00D770CD"/>
    <w:rsid w:val="00D7781B"/>
    <w:rsid w:val="00D77CBB"/>
    <w:rsid w:val="00D800D4"/>
    <w:rsid w:val="00D804A6"/>
    <w:rsid w:val="00D80619"/>
    <w:rsid w:val="00D80AE2"/>
    <w:rsid w:val="00D80B3C"/>
    <w:rsid w:val="00D80EF8"/>
    <w:rsid w:val="00D8101E"/>
    <w:rsid w:val="00D820A1"/>
    <w:rsid w:val="00D821A4"/>
    <w:rsid w:val="00D828E1"/>
    <w:rsid w:val="00D83383"/>
    <w:rsid w:val="00D83387"/>
    <w:rsid w:val="00D833EC"/>
    <w:rsid w:val="00D8342F"/>
    <w:rsid w:val="00D8360E"/>
    <w:rsid w:val="00D8361B"/>
    <w:rsid w:val="00D84291"/>
    <w:rsid w:val="00D8434F"/>
    <w:rsid w:val="00D84383"/>
    <w:rsid w:val="00D84CD7"/>
    <w:rsid w:val="00D8515C"/>
    <w:rsid w:val="00D852C3"/>
    <w:rsid w:val="00D85406"/>
    <w:rsid w:val="00D856DD"/>
    <w:rsid w:val="00D866B2"/>
    <w:rsid w:val="00D86829"/>
    <w:rsid w:val="00D8757B"/>
    <w:rsid w:val="00D87882"/>
    <w:rsid w:val="00D879BA"/>
    <w:rsid w:val="00D87E12"/>
    <w:rsid w:val="00D907EE"/>
    <w:rsid w:val="00D90A4D"/>
    <w:rsid w:val="00D90B95"/>
    <w:rsid w:val="00D912A6"/>
    <w:rsid w:val="00D921D1"/>
    <w:rsid w:val="00D93DB7"/>
    <w:rsid w:val="00D93EAB"/>
    <w:rsid w:val="00D9486F"/>
    <w:rsid w:val="00D94A1D"/>
    <w:rsid w:val="00D94FF6"/>
    <w:rsid w:val="00D9515C"/>
    <w:rsid w:val="00D95D60"/>
    <w:rsid w:val="00D95FD8"/>
    <w:rsid w:val="00D966FF"/>
    <w:rsid w:val="00D96828"/>
    <w:rsid w:val="00D96D69"/>
    <w:rsid w:val="00D96FBB"/>
    <w:rsid w:val="00D97195"/>
    <w:rsid w:val="00D97216"/>
    <w:rsid w:val="00D97D33"/>
    <w:rsid w:val="00DA0664"/>
    <w:rsid w:val="00DA0C18"/>
    <w:rsid w:val="00DA12DC"/>
    <w:rsid w:val="00DA13BE"/>
    <w:rsid w:val="00DA167E"/>
    <w:rsid w:val="00DA1D11"/>
    <w:rsid w:val="00DA27A0"/>
    <w:rsid w:val="00DA28AD"/>
    <w:rsid w:val="00DA2940"/>
    <w:rsid w:val="00DA2DF1"/>
    <w:rsid w:val="00DA4D97"/>
    <w:rsid w:val="00DA4F63"/>
    <w:rsid w:val="00DA4FD3"/>
    <w:rsid w:val="00DA5A1A"/>
    <w:rsid w:val="00DA5EF7"/>
    <w:rsid w:val="00DA698B"/>
    <w:rsid w:val="00DA6AC2"/>
    <w:rsid w:val="00DA6CAC"/>
    <w:rsid w:val="00DA6CFF"/>
    <w:rsid w:val="00DA6DD2"/>
    <w:rsid w:val="00DA725E"/>
    <w:rsid w:val="00DA79D4"/>
    <w:rsid w:val="00DA7B6A"/>
    <w:rsid w:val="00DA7D4C"/>
    <w:rsid w:val="00DA7F49"/>
    <w:rsid w:val="00DB0847"/>
    <w:rsid w:val="00DB11EA"/>
    <w:rsid w:val="00DB223E"/>
    <w:rsid w:val="00DB2761"/>
    <w:rsid w:val="00DB2D6D"/>
    <w:rsid w:val="00DB35A2"/>
    <w:rsid w:val="00DB35E3"/>
    <w:rsid w:val="00DB3F7B"/>
    <w:rsid w:val="00DB421B"/>
    <w:rsid w:val="00DB4A2F"/>
    <w:rsid w:val="00DB59D2"/>
    <w:rsid w:val="00DB5B20"/>
    <w:rsid w:val="00DB5B57"/>
    <w:rsid w:val="00DB5BB9"/>
    <w:rsid w:val="00DB5DE3"/>
    <w:rsid w:val="00DB659F"/>
    <w:rsid w:val="00DB65C0"/>
    <w:rsid w:val="00DB6E41"/>
    <w:rsid w:val="00DB731A"/>
    <w:rsid w:val="00DB7A46"/>
    <w:rsid w:val="00DB7FB5"/>
    <w:rsid w:val="00DC0808"/>
    <w:rsid w:val="00DC0CCC"/>
    <w:rsid w:val="00DC0EF5"/>
    <w:rsid w:val="00DC1100"/>
    <w:rsid w:val="00DC1460"/>
    <w:rsid w:val="00DC149B"/>
    <w:rsid w:val="00DC1567"/>
    <w:rsid w:val="00DC1597"/>
    <w:rsid w:val="00DC1640"/>
    <w:rsid w:val="00DC1AD7"/>
    <w:rsid w:val="00DC23F4"/>
    <w:rsid w:val="00DC28B4"/>
    <w:rsid w:val="00DC2F29"/>
    <w:rsid w:val="00DC2FCC"/>
    <w:rsid w:val="00DC3AA9"/>
    <w:rsid w:val="00DC3CC8"/>
    <w:rsid w:val="00DC487B"/>
    <w:rsid w:val="00DC5709"/>
    <w:rsid w:val="00DC5AF0"/>
    <w:rsid w:val="00DC6A18"/>
    <w:rsid w:val="00DC7548"/>
    <w:rsid w:val="00DC7C51"/>
    <w:rsid w:val="00DD02A5"/>
    <w:rsid w:val="00DD0478"/>
    <w:rsid w:val="00DD0900"/>
    <w:rsid w:val="00DD09D9"/>
    <w:rsid w:val="00DD0A44"/>
    <w:rsid w:val="00DD0DBD"/>
    <w:rsid w:val="00DD125C"/>
    <w:rsid w:val="00DD23BE"/>
    <w:rsid w:val="00DD2B82"/>
    <w:rsid w:val="00DD2DEA"/>
    <w:rsid w:val="00DD2EAC"/>
    <w:rsid w:val="00DD3270"/>
    <w:rsid w:val="00DD3D80"/>
    <w:rsid w:val="00DD3E9E"/>
    <w:rsid w:val="00DD456D"/>
    <w:rsid w:val="00DD5623"/>
    <w:rsid w:val="00DD57C3"/>
    <w:rsid w:val="00DD5B2B"/>
    <w:rsid w:val="00DD5CEF"/>
    <w:rsid w:val="00DD6117"/>
    <w:rsid w:val="00DD6134"/>
    <w:rsid w:val="00DD66DA"/>
    <w:rsid w:val="00DD690F"/>
    <w:rsid w:val="00DD6EC5"/>
    <w:rsid w:val="00DD72DE"/>
    <w:rsid w:val="00DD79C6"/>
    <w:rsid w:val="00DD7AC6"/>
    <w:rsid w:val="00DD7EDD"/>
    <w:rsid w:val="00DD7F92"/>
    <w:rsid w:val="00DE0522"/>
    <w:rsid w:val="00DE0C71"/>
    <w:rsid w:val="00DE0FAD"/>
    <w:rsid w:val="00DE136E"/>
    <w:rsid w:val="00DE15F9"/>
    <w:rsid w:val="00DE1629"/>
    <w:rsid w:val="00DE16FA"/>
    <w:rsid w:val="00DE1808"/>
    <w:rsid w:val="00DE1897"/>
    <w:rsid w:val="00DE1E9F"/>
    <w:rsid w:val="00DE29D6"/>
    <w:rsid w:val="00DE37C1"/>
    <w:rsid w:val="00DE3840"/>
    <w:rsid w:val="00DE3853"/>
    <w:rsid w:val="00DE3D97"/>
    <w:rsid w:val="00DE405F"/>
    <w:rsid w:val="00DE4931"/>
    <w:rsid w:val="00DE4A69"/>
    <w:rsid w:val="00DE4CAF"/>
    <w:rsid w:val="00DE56C7"/>
    <w:rsid w:val="00DE5841"/>
    <w:rsid w:val="00DE59F0"/>
    <w:rsid w:val="00DE5CC1"/>
    <w:rsid w:val="00DE62E2"/>
    <w:rsid w:val="00DE65EA"/>
    <w:rsid w:val="00DE6FF4"/>
    <w:rsid w:val="00DF0285"/>
    <w:rsid w:val="00DF0355"/>
    <w:rsid w:val="00DF03C8"/>
    <w:rsid w:val="00DF0E0A"/>
    <w:rsid w:val="00DF11C6"/>
    <w:rsid w:val="00DF1328"/>
    <w:rsid w:val="00DF1F1D"/>
    <w:rsid w:val="00DF20E9"/>
    <w:rsid w:val="00DF23A9"/>
    <w:rsid w:val="00DF2948"/>
    <w:rsid w:val="00DF29A7"/>
    <w:rsid w:val="00DF30E0"/>
    <w:rsid w:val="00DF38F6"/>
    <w:rsid w:val="00DF3D7B"/>
    <w:rsid w:val="00DF43A7"/>
    <w:rsid w:val="00DF44CF"/>
    <w:rsid w:val="00DF44E0"/>
    <w:rsid w:val="00DF6400"/>
    <w:rsid w:val="00DF64E4"/>
    <w:rsid w:val="00DF6E6F"/>
    <w:rsid w:val="00DF75B3"/>
    <w:rsid w:val="00DF795E"/>
    <w:rsid w:val="00DF7A34"/>
    <w:rsid w:val="00E003E2"/>
    <w:rsid w:val="00E008C9"/>
    <w:rsid w:val="00E00B55"/>
    <w:rsid w:val="00E00FBD"/>
    <w:rsid w:val="00E01AB7"/>
    <w:rsid w:val="00E01B21"/>
    <w:rsid w:val="00E020EC"/>
    <w:rsid w:val="00E021E0"/>
    <w:rsid w:val="00E022ED"/>
    <w:rsid w:val="00E0264D"/>
    <w:rsid w:val="00E03224"/>
    <w:rsid w:val="00E037A0"/>
    <w:rsid w:val="00E03D19"/>
    <w:rsid w:val="00E043EE"/>
    <w:rsid w:val="00E04438"/>
    <w:rsid w:val="00E0463B"/>
    <w:rsid w:val="00E04ACE"/>
    <w:rsid w:val="00E04BAD"/>
    <w:rsid w:val="00E04E3B"/>
    <w:rsid w:val="00E05614"/>
    <w:rsid w:val="00E057D9"/>
    <w:rsid w:val="00E05B61"/>
    <w:rsid w:val="00E06BF6"/>
    <w:rsid w:val="00E06CDA"/>
    <w:rsid w:val="00E06D8A"/>
    <w:rsid w:val="00E073F8"/>
    <w:rsid w:val="00E07FC1"/>
    <w:rsid w:val="00E10034"/>
    <w:rsid w:val="00E103F2"/>
    <w:rsid w:val="00E106FF"/>
    <w:rsid w:val="00E108BA"/>
    <w:rsid w:val="00E109DF"/>
    <w:rsid w:val="00E122EE"/>
    <w:rsid w:val="00E12A91"/>
    <w:rsid w:val="00E12BF1"/>
    <w:rsid w:val="00E13913"/>
    <w:rsid w:val="00E13AAB"/>
    <w:rsid w:val="00E13D15"/>
    <w:rsid w:val="00E14ABF"/>
    <w:rsid w:val="00E159A8"/>
    <w:rsid w:val="00E17A15"/>
    <w:rsid w:val="00E200F8"/>
    <w:rsid w:val="00E20815"/>
    <w:rsid w:val="00E20F63"/>
    <w:rsid w:val="00E21BBD"/>
    <w:rsid w:val="00E21CAB"/>
    <w:rsid w:val="00E22151"/>
    <w:rsid w:val="00E22DD1"/>
    <w:rsid w:val="00E22F96"/>
    <w:rsid w:val="00E236CC"/>
    <w:rsid w:val="00E23832"/>
    <w:rsid w:val="00E251C4"/>
    <w:rsid w:val="00E25209"/>
    <w:rsid w:val="00E2545B"/>
    <w:rsid w:val="00E25558"/>
    <w:rsid w:val="00E262A5"/>
    <w:rsid w:val="00E26481"/>
    <w:rsid w:val="00E265DD"/>
    <w:rsid w:val="00E2676E"/>
    <w:rsid w:val="00E27097"/>
    <w:rsid w:val="00E273F8"/>
    <w:rsid w:val="00E275F7"/>
    <w:rsid w:val="00E27B99"/>
    <w:rsid w:val="00E307E1"/>
    <w:rsid w:val="00E30B8C"/>
    <w:rsid w:val="00E30DDD"/>
    <w:rsid w:val="00E30E5E"/>
    <w:rsid w:val="00E3173C"/>
    <w:rsid w:val="00E318B4"/>
    <w:rsid w:val="00E3249C"/>
    <w:rsid w:val="00E32965"/>
    <w:rsid w:val="00E32A35"/>
    <w:rsid w:val="00E32CFD"/>
    <w:rsid w:val="00E3353E"/>
    <w:rsid w:val="00E33607"/>
    <w:rsid w:val="00E33736"/>
    <w:rsid w:val="00E34CB4"/>
    <w:rsid w:val="00E35C44"/>
    <w:rsid w:val="00E35C5B"/>
    <w:rsid w:val="00E3603E"/>
    <w:rsid w:val="00E361CC"/>
    <w:rsid w:val="00E3646D"/>
    <w:rsid w:val="00E36B39"/>
    <w:rsid w:val="00E36FB7"/>
    <w:rsid w:val="00E3715C"/>
    <w:rsid w:val="00E37184"/>
    <w:rsid w:val="00E37C66"/>
    <w:rsid w:val="00E4016A"/>
    <w:rsid w:val="00E401E9"/>
    <w:rsid w:val="00E403F9"/>
    <w:rsid w:val="00E4095B"/>
    <w:rsid w:val="00E40B00"/>
    <w:rsid w:val="00E410D7"/>
    <w:rsid w:val="00E41127"/>
    <w:rsid w:val="00E4128D"/>
    <w:rsid w:val="00E432B7"/>
    <w:rsid w:val="00E437C2"/>
    <w:rsid w:val="00E43F34"/>
    <w:rsid w:val="00E44CA7"/>
    <w:rsid w:val="00E4574F"/>
    <w:rsid w:val="00E457B3"/>
    <w:rsid w:val="00E4635A"/>
    <w:rsid w:val="00E4639F"/>
    <w:rsid w:val="00E46509"/>
    <w:rsid w:val="00E4731F"/>
    <w:rsid w:val="00E47C1A"/>
    <w:rsid w:val="00E50AB5"/>
    <w:rsid w:val="00E50C1C"/>
    <w:rsid w:val="00E50C79"/>
    <w:rsid w:val="00E50D11"/>
    <w:rsid w:val="00E50F96"/>
    <w:rsid w:val="00E5159E"/>
    <w:rsid w:val="00E51C7D"/>
    <w:rsid w:val="00E51D28"/>
    <w:rsid w:val="00E51DD7"/>
    <w:rsid w:val="00E51F4F"/>
    <w:rsid w:val="00E521E2"/>
    <w:rsid w:val="00E5220A"/>
    <w:rsid w:val="00E52A55"/>
    <w:rsid w:val="00E52CF6"/>
    <w:rsid w:val="00E52F5D"/>
    <w:rsid w:val="00E5304D"/>
    <w:rsid w:val="00E53057"/>
    <w:rsid w:val="00E532C6"/>
    <w:rsid w:val="00E537F3"/>
    <w:rsid w:val="00E540AC"/>
    <w:rsid w:val="00E54440"/>
    <w:rsid w:val="00E54D0B"/>
    <w:rsid w:val="00E5558A"/>
    <w:rsid w:val="00E560EF"/>
    <w:rsid w:val="00E56933"/>
    <w:rsid w:val="00E56B18"/>
    <w:rsid w:val="00E56ECE"/>
    <w:rsid w:val="00E5791D"/>
    <w:rsid w:val="00E600A4"/>
    <w:rsid w:val="00E60919"/>
    <w:rsid w:val="00E6117B"/>
    <w:rsid w:val="00E61AC0"/>
    <w:rsid w:val="00E61B06"/>
    <w:rsid w:val="00E625E0"/>
    <w:rsid w:val="00E63BF6"/>
    <w:rsid w:val="00E652A1"/>
    <w:rsid w:val="00E65EAE"/>
    <w:rsid w:val="00E65F05"/>
    <w:rsid w:val="00E65F52"/>
    <w:rsid w:val="00E668F3"/>
    <w:rsid w:val="00E66E80"/>
    <w:rsid w:val="00E66FD2"/>
    <w:rsid w:val="00E6731C"/>
    <w:rsid w:val="00E678B0"/>
    <w:rsid w:val="00E701C5"/>
    <w:rsid w:val="00E70321"/>
    <w:rsid w:val="00E70484"/>
    <w:rsid w:val="00E714D6"/>
    <w:rsid w:val="00E71AB8"/>
    <w:rsid w:val="00E72FE7"/>
    <w:rsid w:val="00E7302A"/>
    <w:rsid w:val="00E73215"/>
    <w:rsid w:val="00E73E5C"/>
    <w:rsid w:val="00E73FE5"/>
    <w:rsid w:val="00E74920"/>
    <w:rsid w:val="00E7495A"/>
    <w:rsid w:val="00E74A1F"/>
    <w:rsid w:val="00E74F3D"/>
    <w:rsid w:val="00E75153"/>
    <w:rsid w:val="00E755CF"/>
    <w:rsid w:val="00E75A67"/>
    <w:rsid w:val="00E75C8C"/>
    <w:rsid w:val="00E75D52"/>
    <w:rsid w:val="00E75FA9"/>
    <w:rsid w:val="00E766DA"/>
    <w:rsid w:val="00E77A3D"/>
    <w:rsid w:val="00E77E8A"/>
    <w:rsid w:val="00E801C4"/>
    <w:rsid w:val="00E8062B"/>
    <w:rsid w:val="00E80C33"/>
    <w:rsid w:val="00E80C4E"/>
    <w:rsid w:val="00E80C84"/>
    <w:rsid w:val="00E80DEC"/>
    <w:rsid w:val="00E813B5"/>
    <w:rsid w:val="00E8217D"/>
    <w:rsid w:val="00E828FF"/>
    <w:rsid w:val="00E8291A"/>
    <w:rsid w:val="00E82BE8"/>
    <w:rsid w:val="00E835D5"/>
    <w:rsid w:val="00E83711"/>
    <w:rsid w:val="00E83B48"/>
    <w:rsid w:val="00E83B60"/>
    <w:rsid w:val="00E83C02"/>
    <w:rsid w:val="00E8401D"/>
    <w:rsid w:val="00E8427F"/>
    <w:rsid w:val="00E8479B"/>
    <w:rsid w:val="00E84B0B"/>
    <w:rsid w:val="00E84E35"/>
    <w:rsid w:val="00E85050"/>
    <w:rsid w:val="00E8565E"/>
    <w:rsid w:val="00E86018"/>
    <w:rsid w:val="00E86027"/>
    <w:rsid w:val="00E8626E"/>
    <w:rsid w:val="00E86537"/>
    <w:rsid w:val="00E867F1"/>
    <w:rsid w:val="00E86C10"/>
    <w:rsid w:val="00E86DA0"/>
    <w:rsid w:val="00E86DD6"/>
    <w:rsid w:val="00E8793F"/>
    <w:rsid w:val="00E8795E"/>
    <w:rsid w:val="00E87A84"/>
    <w:rsid w:val="00E87B83"/>
    <w:rsid w:val="00E903D2"/>
    <w:rsid w:val="00E918B9"/>
    <w:rsid w:val="00E92CBC"/>
    <w:rsid w:val="00E92E6B"/>
    <w:rsid w:val="00E931F9"/>
    <w:rsid w:val="00E9382B"/>
    <w:rsid w:val="00E93862"/>
    <w:rsid w:val="00E93BBE"/>
    <w:rsid w:val="00E93F0E"/>
    <w:rsid w:val="00E94327"/>
    <w:rsid w:val="00E954D5"/>
    <w:rsid w:val="00E95723"/>
    <w:rsid w:val="00E958E4"/>
    <w:rsid w:val="00E965D9"/>
    <w:rsid w:val="00E969C7"/>
    <w:rsid w:val="00E96BFD"/>
    <w:rsid w:val="00E9778F"/>
    <w:rsid w:val="00E9786A"/>
    <w:rsid w:val="00E97947"/>
    <w:rsid w:val="00EA1930"/>
    <w:rsid w:val="00EA1C29"/>
    <w:rsid w:val="00EA1D1E"/>
    <w:rsid w:val="00EA1DA2"/>
    <w:rsid w:val="00EA2CEE"/>
    <w:rsid w:val="00EA2FC8"/>
    <w:rsid w:val="00EA3AFB"/>
    <w:rsid w:val="00EA4001"/>
    <w:rsid w:val="00EA408A"/>
    <w:rsid w:val="00EA43A0"/>
    <w:rsid w:val="00EA43C6"/>
    <w:rsid w:val="00EA44A4"/>
    <w:rsid w:val="00EA4566"/>
    <w:rsid w:val="00EA4780"/>
    <w:rsid w:val="00EA4AFA"/>
    <w:rsid w:val="00EA4B16"/>
    <w:rsid w:val="00EA4DC8"/>
    <w:rsid w:val="00EA5459"/>
    <w:rsid w:val="00EA5B7F"/>
    <w:rsid w:val="00EA689C"/>
    <w:rsid w:val="00EA6B20"/>
    <w:rsid w:val="00EA6C99"/>
    <w:rsid w:val="00EA7CD3"/>
    <w:rsid w:val="00EA7D1C"/>
    <w:rsid w:val="00EB016B"/>
    <w:rsid w:val="00EB0638"/>
    <w:rsid w:val="00EB119C"/>
    <w:rsid w:val="00EB1451"/>
    <w:rsid w:val="00EB2286"/>
    <w:rsid w:val="00EB2F6E"/>
    <w:rsid w:val="00EB30A4"/>
    <w:rsid w:val="00EB33C0"/>
    <w:rsid w:val="00EB370B"/>
    <w:rsid w:val="00EB38B0"/>
    <w:rsid w:val="00EB3B42"/>
    <w:rsid w:val="00EB3FF7"/>
    <w:rsid w:val="00EB4404"/>
    <w:rsid w:val="00EB4888"/>
    <w:rsid w:val="00EB4D2A"/>
    <w:rsid w:val="00EB57FA"/>
    <w:rsid w:val="00EB6088"/>
    <w:rsid w:val="00EB640C"/>
    <w:rsid w:val="00EB6EE0"/>
    <w:rsid w:val="00EB73D6"/>
    <w:rsid w:val="00EB7C45"/>
    <w:rsid w:val="00EB7EDC"/>
    <w:rsid w:val="00EC0480"/>
    <w:rsid w:val="00EC1904"/>
    <w:rsid w:val="00EC3778"/>
    <w:rsid w:val="00EC3E4B"/>
    <w:rsid w:val="00EC5D98"/>
    <w:rsid w:val="00EC623B"/>
    <w:rsid w:val="00EC66F4"/>
    <w:rsid w:val="00EC7C8D"/>
    <w:rsid w:val="00ED0BE2"/>
    <w:rsid w:val="00ED0FB0"/>
    <w:rsid w:val="00ED14B0"/>
    <w:rsid w:val="00ED16C2"/>
    <w:rsid w:val="00ED1B49"/>
    <w:rsid w:val="00ED1E07"/>
    <w:rsid w:val="00ED1E9C"/>
    <w:rsid w:val="00ED280B"/>
    <w:rsid w:val="00ED3016"/>
    <w:rsid w:val="00ED3039"/>
    <w:rsid w:val="00ED310A"/>
    <w:rsid w:val="00ED348E"/>
    <w:rsid w:val="00ED36A1"/>
    <w:rsid w:val="00ED3AD4"/>
    <w:rsid w:val="00ED3DF3"/>
    <w:rsid w:val="00ED3EE6"/>
    <w:rsid w:val="00ED42CA"/>
    <w:rsid w:val="00ED47D2"/>
    <w:rsid w:val="00ED4E39"/>
    <w:rsid w:val="00ED550D"/>
    <w:rsid w:val="00ED5849"/>
    <w:rsid w:val="00ED5F7A"/>
    <w:rsid w:val="00ED64A3"/>
    <w:rsid w:val="00ED654C"/>
    <w:rsid w:val="00ED678D"/>
    <w:rsid w:val="00ED67BC"/>
    <w:rsid w:val="00ED7685"/>
    <w:rsid w:val="00ED79F6"/>
    <w:rsid w:val="00EE114E"/>
    <w:rsid w:val="00EE178B"/>
    <w:rsid w:val="00EE17D3"/>
    <w:rsid w:val="00EE17E5"/>
    <w:rsid w:val="00EE192F"/>
    <w:rsid w:val="00EE365B"/>
    <w:rsid w:val="00EE3665"/>
    <w:rsid w:val="00EE4041"/>
    <w:rsid w:val="00EE4521"/>
    <w:rsid w:val="00EE60E1"/>
    <w:rsid w:val="00EE6376"/>
    <w:rsid w:val="00EE6D62"/>
    <w:rsid w:val="00EE7139"/>
    <w:rsid w:val="00EE7298"/>
    <w:rsid w:val="00EE7710"/>
    <w:rsid w:val="00EE7D88"/>
    <w:rsid w:val="00EF032D"/>
    <w:rsid w:val="00EF156F"/>
    <w:rsid w:val="00EF1DCB"/>
    <w:rsid w:val="00EF20D3"/>
    <w:rsid w:val="00EF460E"/>
    <w:rsid w:val="00EF54A0"/>
    <w:rsid w:val="00EF56E5"/>
    <w:rsid w:val="00EF609F"/>
    <w:rsid w:val="00EF66BE"/>
    <w:rsid w:val="00EF67E2"/>
    <w:rsid w:val="00EF6924"/>
    <w:rsid w:val="00EF6CD6"/>
    <w:rsid w:val="00EF6D24"/>
    <w:rsid w:val="00EF6F79"/>
    <w:rsid w:val="00EF7210"/>
    <w:rsid w:val="00EF7EDE"/>
    <w:rsid w:val="00F01CDE"/>
    <w:rsid w:val="00F02042"/>
    <w:rsid w:val="00F023A8"/>
    <w:rsid w:val="00F02566"/>
    <w:rsid w:val="00F02760"/>
    <w:rsid w:val="00F02D85"/>
    <w:rsid w:val="00F033DC"/>
    <w:rsid w:val="00F0352C"/>
    <w:rsid w:val="00F040EA"/>
    <w:rsid w:val="00F04818"/>
    <w:rsid w:val="00F04C72"/>
    <w:rsid w:val="00F0590A"/>
    <w:rsid w:val="00F05B06"/>
    <w:rsid w:val="00F062D6"/>
    <w:rsid w:val="00F06C16"/>
    <w:rsid w:val="00F06E6D"/>
    <w:rsid w:val="00F07972"/>
    <w:rsid w:val="00F10325"/>
    <w:rsid w:val="00F11975"/>
    <w:rsid w:val="00F11AF9"/>
    <w:rsid w:val="00F125D6"/>
    <w:rsid w:val="00F12B99"/>
    <w:rsid w:val="00F12C40"/>
    <w:rsid w:val="00F12DF8"/>
    <w:rsid w:val="00F12FA3"/>
    <w:rsid w:val="00F1302F"/>
    <w:rsid w:val="00F136AC"/>
    <w:rsid w:val="00F13B12"/>
    <w:rsid w:val="00F13FD1"/>
    <w:rsid w:val="00F147DB"/>
    <w:rsid w:val="00F147E5"/>
    <w:rsid w:val="00F14B0D"/>
    <w:rsid w:val="00F14EC6"/>
    <w:rsid w:val="00F15407"/>
    <w:rsid w:val="00F15545"/>
    <w:rsid w:val="00F15844"/>
    <w:rsid w:val="00F15ACF"/>
    <w:rsid w:val="00F16DE3"/>
    <w:rsid w:val="00F16E15"/>
    <w:rsid w:val="00F1788B"/>
    <w:rsid w:val="00F17A2A"/>
    <w:rsid w:val="00F17D1A"/>
    <w:rsid w:val="00F17D47"/>
    <w:rsid w:val="00F203A8"/>
    <w:rsid w:val="00F20581"/>
    <w:rsid w:val="00F20A7B"/>
    <w:rsid w:val="00F20ACF"/>
    <w:rsid w:val="00F20C61"/>
    <w:rsid w:val="00F20EAC"/>
    <w:rsid w:val="00F215E6"/>
    <w:rsid w:val="00F21A7E"/>
    <w:rsid w:val="00F22C7E"/>
    <w:rsid w:val="00F22F85"/>
    <w:rsid w:val="00F233E9"/>
    <w:rsid w:val="00F23D73"/>
    <w:rsid w:val="00F23F7E"/>
    <w:rsid w:val="00F24B45"/>
    <w:rsid w:val="00F24B4E"/>
    <w:rsid w:val="00F24EC3"/>
    <w:rsid w:val="00F255F5"/>
    <w:rsid w:val="00F257C6"/>
    <w:rsid w:val="00F263EA"/>
    <w:rsid w:val="00F27DD6"/>
    <w:rsid w:val="00F30B1A"/>
    <w:rsid w:val="00F315BB"/>
    <w:rsid w:val="00F3169F"/>
    <w:rsid w:val="00F31A35"/>
    <w:rsid w:val="00F31F06"/>
    <w:rsid w:val="00F3238B"/>
    <w:rsid w:val="00F3339A"/>
    <w:rsid w:val="00F33728"/>
    <w:rsid w:val="00F33B8F"/>
    <w:rsid w:val="00F34879"/>
    <w:rsid w:val="00F348ED"/>
    <w:rsid w:val="00F34A3D"/>
    <w:rsid w:val="00F34F71"/>
    <w:rsid w:val="00F350F4"/>
    <w:rsid w:val="00F357AE"/>
    <w:rsid w:val="00F35AEC"/>
    <w:rsid w:val="00F35EDA"/>
    <w:rsid w:val="00F3601B"/>
    <w:rsid w:val="00F363CE"/>
    <w:rsid w:val="00F366F1"/>
    <w:rsid w:val="00F3682C"/>
    <w:rsid w:val="00F37FD2"/>
    <w:rsid w:val="00F40326"/>
    <w:rsid w:val="00F4066A"/>
    <w:rsid w:val="00F40A59"/>
    <w:rsid w:val="00F40ABF"/>
    <w:rsid w:val="00F41E3E"/>
    <w:rsid w:val="00F41FD5"/>
    <w:rsid w:val="00F42035"/>
    <w:rsid w:val="00F42407"/>
    <w:rsid w:val="00F424CA"/>
    <w:rsid w:val="00F4271E"/>
    <w:rsid w:val="00F42BE5"/>
    <w:rsid w:val="00F432A8"/>
    <w:rsid w:val="00F4391F"/>
    <w:rsid w:val="00F44974"/>
    <w:rsid w:val="00F44D22"/>
    <w:rsid w:val="00F4791E"/>
    <w:rsid w:val="00F47953"/>
    <w:rsid w:val="00F47B14"/>
    <w:rsid w:val="00F47E14"/>
    <w:rsid w:val="00F501AE"/>
    <w:rsid w:val="00F51C21"/>
    <w:rsid w:val="00F5240F"/>
    <w:rsid w:val="00F5260B"/>
    <w:rsid w:val="00F532B9"/>
    <w:rsid w:val="00F5375D"/>
    <w:rsid w:val="00F53859"/>
    <w:rsid w:val="00F53B89"/>
    <w:rsid w:val="00F54FEB"/>
    <w:rsid w:val="00F55563"/>
    <w:rsid w:val="00F55E84"/>
    <w:rsid w:val="00F5626E"/>
    <w:rsid w:val="00F5694B"/>
    <w:rsid w:val="00F574B1"/>
    <w:rsid w:val="00F57F63"/>
    <w:rsid w:val="00F57FBC"/>
    <w:rsid w:val="00F604A8"/>
    <w:rsid w:val="00F607A0"/>
    <w:rsid w:val="00F60AE4"/>
    <w:rsid w:val="00F60B32"/>
    <w:rsid w:val="00F60F4F"/>
    <w:rsid w:val="00F60FA5"/>
    <w:rsid w:val="00F6149C"/>
    <w:rsid w:val="00F6157E"/>
    <w:rsid w:val="00F615D3"/>
    <w:rsid w:val="00F616A9"/>
    <w:rsid w:val="00F617A0"/>
    <w:rsid w:val="00F61922"/>
    <w:rsid w:val="00F61CAD"/>
    <w:rsid w:val="00F61FDE"/>
    <w:rsid w:val="00F620C7"/>
    <w:rsid w:val="00F6216A"/>
    <w:rsid w:val="00F62174"/>
    <w:rsid w:val="00F62B44"/>
    <w:rsid w:val="00F62D35"/>
    <w:rsid w:val="00F630D1"/>
    <w:rsid w:val="00F641D6"/>
    <w:rsid w:val="00F645C1"/>
    <w:rsid w:val="00F64BCB"/>
    <w:rsid w:val="00F64C7B"/>
    <w:rsid w:val="00F654EA"/>
    <w:rsid w:val="00F6556F"/>
    <w:rsid w:val="00F658E2"/>
    <w:rsid w:val="00F65E2E"/>
    <w:rsid w:val="00F66567"/>
    <w:rsid w:val="00F66E5A"/>
    <w:rsid w:val="00F6756C"/>
    <w:rsid w:val="00F67587"/>
    <w:rsid w:val="00F67D60"/>
    <w:rsid w:val="00F700CB"/>
    <w:rsid w:val="00F702FB"/>
    <w:rsid w:val="00F70708"/>
    <w:rsid w:val="00F7081B"/>
    <w:rsid w:val="00F70EF3"/>
    <w:rsid w:val="00F70F4D"/>
    <w:rsid w:val="00F7122B"/>
    <w:rsid w:val="00F72E1F"/>
    <w:rsid w:val="00F746D4"/>
    <w:rsid w:val="00F74935"/>
    <w:rsid w:val="00F74946"/>
    <w:rsid w:val="00F74D08"/>
    <w:rsid w:val="00F75940"/>
    <w:rsid w:val="00F75954"/>
    <w:rsid w:val="00F75DAA"/>
    <w:rsid w:val="00F76060"/>
    <w:rsid w:val="00F768AF"/>
    <w:rsid w:val="00F770CB"/>
    <w:rsid w:val="00F77AC0"/>
    <w:rsid w:val="00F77C04"/>
    <w:rsid w:val="00F80DF6"/>
    <w:rsid w:val="00F810AD"/>
    <w:rsid w:val="00F81E7D"/>
    <w:rsid w:val="00F82185"/>
    <w:rsid w:val="00F82250"/>
    <w:rsid w:val="00F822D4"/>
    <w:rsid w:val="00F82DAC"/>
    <w:rsid w:val="00F82F45"/>
    <w:rsid w:val="00F83BB1"/>
    <w:rsid w:val="00F8441A"/>
    <w:rsid w:val="00F847FA"/>
    <w:rsid w:val="00F84BA4"/>
    <w:rsid w:val="00F84EC2"/>
    <w:rsid w:val="00F8503A"/>
    <w:rsid w:val="00F852BD"/>
    <w:rsid w:val="00F85C5D"/>
    <w:rsid w:val="00F869B1"/>
    <w:rsid w:val="00F87203"/>
    <w:rsid w:val="00F87543"/>
    <w:rsid w:val="00F8794D"/>
    <w:rsid w:val="00F90717"/>
    <w:rsid w:val="00F91869"/>
    <w:rsid w:val="00F91F84"/>
    <w:rsid w:val="00F92101"/>
    <w:rsid w:val="00F9275F"/>
    <w:rsid w:val="00F92DB9"/>
    <w:rsid w:val="00F93343"/>
    <w:rsid w:val="00F947C5"/>
    <w:rsid w:val="00F9485B"/>
    <w:rsid w:val="00F94AEB"/>
    <w:rsid w:val="00F94BD0"/>
    <w:rsid w:val="00F950A7"/>
    <w:rsid w:val="00F955AB"/>
    <w:rsid w:val="00F95B20"/>
    <w:rsid w:val="00F968DB"/>
    <w:rsid w:val="00F96DE1"/>
    <w:rsid w:val="00F96F00"/>
    <w:rsid w:val="00F9742A"/>
    <w:rsid w:val="00F975F4"/>
    <w:rsid w:val="00F97876"/>
    <w:rsid w:val="00F97F4D"/>
    <w:rsid w:val="00F97FA7"/>
    <w:rsid w:val="00F97FC7"/>
    <w:rsid w:val="00FA04E1"/>
    <w:rsid w:val="00FA1EB7"/>
    <w:rsid w:val="00FA2053"/>
    <w:rsid w:val="00FA233D"/>
    <w:rsid w:val="00FA2531"/>
    <w:rsid w:val="00FA2968"/>
    <w:rsid w:val="00FA2B4E"/>
    <w:rsid w:val="00FA2B82"/>
    <w:rsid w:val="00FA302E"/>
    <w:rsid w:val="00FA33DD"/>
    <w:rsid w:val="00FA3436"/>
    <w:rsid w:val="00FA3633"/>
    <w:rsid w:val="00FA37BE"/>
    <w:rsid w:val="00FA3D30"/>
    <w:rsid w:val="00FA4035"/>
    <w:rsid w:val="00FA4288"/>
    <w:rsid w:val="00FA4954"/>
    <w:rsid w:val="00FA4AAD"/>
    <w:rsid w:val="00FA5799"/>
    <w:rsid w:val="00FA6211"/>
    <w:rsid w:val="00FA63F4"/>
    <w:rsid w:val="00FA6633"/>
    <w:rsid w:val="00FA734B"/>
    <w:rsid w:val="00FA7542"/>
    <w:rsid w:val="00FA7879"/>
    <w:rsid w:val="00FA7B28"/>
    <w:rsid w:val="00FA7D88"/>
    <w:rsid w:val="00FB03BA"/>
    <w:rsid w:val="00FB0775"/>
    <w:rsid w:val="00FB0AAF"/>
    <w:rsid w:val="00FB1111"/>
    <w:rsid w:val="00FB1A16"/>
    <w:rsid w:val="00FB2416"/>
    <w:rsid w:val="00FB26B0"/>
    <w:rsid w:val="00FB2774"/>
    <w:rsid w:val="00FB2945"/>
    <w:rsid w:val="00FB2A7F"/>
    <w:rsid w:val="00FB2C50"/>
    <w:rsid w:val="00FB359C"/>
    <w:rsid w:val="00FB3E48"/>
    <w:rsid w:val="00FB4205"/>
    <w:rsid w:val="00FB43F1"/>
    <w:rsid w:val="00FB4911"/>
    <w:rsid w:val="00FB4F25"/>
    <w:rsid w:val="00FB6683"/>
    <w:rsid w:val="00FB66B1"/>
    <w:rsid w:val="00FB6A51"/>
    <w:rsid w:val="00FB7AFA"/>
    <w:rsid w:val="00FC008B"/>
    <w:rsid w:val="00FC011B"/>
    <w:rsid w:val="00FC0196"/>
    <w:rsid w:val="00FC0386"/>
    <w:rsid w:val="00FC0DA2"/>
    <w:rsid w:val="00FC12AC"/>
    <w:rsid w:val="00FC1AA1"/>
    <w:rsid w:val="00FC27C8"/>
    <w:rsid w:val="00FC290A"/>
    <w:rsid w:val="00FC2FAB"/>
    <w:rsid w:val="00FC3650"/>
    <w:rsid w:val="00FC48A2"/>
    <w:rsid w:val="00FC4E7A"/>
    <w:rsid w:val="00FC50C5"/>
    <w:rsid w:val="00FC646F"/>
    <w:rsid w:val="00FC6B99"/>
    <w:rsid w:val="00FC76CB"/>
    <w:rsid w:val="00FC77E0"/>
    <w:rsid w:val="00FD0011"/>
    <w:rsid w:val="00FD0D32"/>
    <w:rsid w:val="00FD287D"/>
    <w:rsid w:val="00FD3569"/>
    <w:rsid w:val="00FD363D"/>
    <w:rsid w:val="00FD384E"/>
    <w:rsid w:val="00FD3DCE"/>
    <w:rsid w:val="00FD42C8"/>
    <w:rsid w:val="00FD4305"/>
    <w:rsid w:val="00FD46B9"/>
    <w:rsid w:val="00FD4798"/>
    <w:rsid w:val="00FD48E8"/>
    <w:rsid w:val="00FD5010"/>
    <w:rsid w:val="00FD5F1C"/>
    <w:rsid w:val="00FD6F60"/>
    <w:rsid w:val="00FD7E8B"/>
    <w:rsid w:val="00FE06BF"/>
    <w:rsid w:val="00FE06EE"/>
    <w:rsid w:val="00FE0AA4"/>
    <w:rsid w:val="00FE0B1B"/>
    <w:rsid w:val="00FE1967"/>
    <w:rsid w:val="00FE21DB"/>
    <w:rsid w:val="00FE2538"/>
    <w:rsid w:val="00FE2AEC"/>
    <w:rsid w:val="00FE3255"/>
    <w:rsid w:val="00FE39CA"/>
    <w:rsid w:val="00FE411E"/>
    <w:rsid w:val="00FE413E"/>
    <w:rsid w:val="00FE4BB6"/>
    <w:rsid w:val="00FE4FAF"/>
    <w:rsid w:val="00FE6452"/>
    <w:rsid w:val="00FE67B3"/>
    <w:rsid w:val="00FE720A"/>
    <w:rsid w:val="00FE7A8B"/>
    <w:rsid w:val="00FE7DD8"/>
    <w:rsid w:val="00FE7E8F"/>
    <w:rsid w:val="00FF0697"/>
    <w:rsid w:val="00FF082F"/>
    <w:rsid w:val="00FF09ED"/>
    <w:rsid w:val="00FF0DCA"/>
    <w:rsid w:val="00FF114E"/>
    <w:rsid w:val="00FF11D6"/>
    <w:rsid w:val="00FF14B6"/>
    <w:rsid w:val="00FF1E52"/>
    <w:rsid w:val="00FF29D9"/>
    <w:rsid w:val="00FF2C62"/>
    <w:rsid w:val="00FF2F5A"/>
    <w:rsid w:val="00FF3B04"/>
    <w:rsid w:val="00FF3B6C"/>
    <w:rsid w:val="00FF3E00"/>
    <w:rsid w:val="00FF49E3"/>
    <w:rsid w:val="00FF52C4"/>
    <w:rsid w:val="00FF5B60"/>
    <w:rsid w:val="00FF6C11"/>
    <w:rsid w:val="00FF6F4E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6A8644"/>
  <w15:chartTrackingRefBased/>
  <w15:docId w15:val="{5466F48D-7B94-450F-AB6C-8D21EB5B4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annotation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7930"/>
  </w:style>
  <w:style w:type="paragraph" w:styleId="1">
    <w:name w:val="heading 1"/>
    <w:basedOn w:val="a"/>
    <w:next w:val="a"/>
    <w:link w:val="10"/>
    <w:qFormat/>
    <w:rsid w:val="005022BA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022BA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677CA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7CA9"/>
    <w:rPr>
      <w:rFonts w:ascii="Cambria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5022BA"/>
    <w:rPr>
      <w:sz w:val="28"/>
    </w:rPr>
  </w:style>
  <w:style w:type="character" w:customStyle="1" w:styleId="a4">
    <w:name w:val="Основной текст Знак"/>
    <w:link w:val="a3"/>
    <w:semiHidden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rsid w:val="005022BA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semiHidden/>
    <w:locked/>
    <w:rPr>
      <w:rFonts w:cs="Times New Roman"/>
      <w:sz w:val="20"/>
      <w:szCs w:val="20"/>
    </w:rPr>
  </w:style>
  <w:style w:type="paragraph" w:customStyle="1" w:styleId="Postan">
    <w:name w:val="Postan"/>
    <w:basedOn w:val="a"/>
    <w:rsid w:val="005022BA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022BA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Pr>
      <w:rFonts w:cs="Times New Roman"/>
      <w:sz w:val="20"/>
      <w:szCs w:val="20"/>
    </w:rPr>
  </w:style>
  <w:style w:type="paragraph" w:styleId="a9">
    <w:name w:val="header"/>
    <w:basedOn w:val="a"/>
    <w:link w:val="aa"/>
    <w:uiPriority w:val="99"/>
    <w:rsid w:val="005022BA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Pr>
      <w:rFonts w:cs="Times New Roman"/>
      <w:sz w:val="20"/>
      <w:szCs w:val="20"/>
    </w:rPr>
  </w:style>
  <w:style w:type="character" w:styleId="ab">
    <w:name w:val="page number"/>
    <w:rsid w:val="005022BA"/>
    <w:rPr>
      <w:rFonts w:cs="Times New Roman"/>
    </w:rPr>
  </w:style>
  <w:style w:type="paragraph" w:customStyle="1" w:styleId="11">
    <w:name w:val="Абзац списка1"/>
    <w:basedOn w:val="a"/>
    <w:rsid w:val="004934DF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</w:rPr>
  </w:style>
  <w:style w:type="paragraph" w:customStyle="1" w:styleId="ConsNormal">
    <w:name w:val="ConsNormal"/>
    <w:rsid w:val="004934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c">
    <w:name w:val="Table Grid"/>
    <w:basedOn w:val="a1"/>
    <w:rsid w:val="004934D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2A23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2A23FC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c"/>
    <w:uiPriority w:val="59"/>
    <w:rsid w:val="00CE28A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Обычный1"/>
    <w:uiPriority w:val="99"/>
    <w:rsid w:val="000E3486"/>
  </w:style>
  <w:style w:type="paragraph" w:styleId="af">
    <w:name w:val="List Paragraph"/>
    <w:basedOn w:val="a"/>
    <w:link w:val="af0"/>
    <w:uiPriority w:val="1"/>
    <w:qFormat/>
    <w:rsid w:val="000E3486"/>
    <w:pPr>
      <w:spacing w:after="160" w:line="264" w:lineRule="auto"/>
      <w:ind w:left="720"/>
      <w:contextualSpacing/>
    </w:pPr>
    <w:rPr>
      <w:rFonts w:ascii="Calibri" w:hAnsi="Calibri"/>
      <w:color w:val="000000"/>
      <w:sz w:val="22"/>
    </w:rPr>
  </w:style>
  <w:style w:type="character" w:customStyle="1" w:styleId="af0">
    <w:name w:val="Абзац списка Знак"/>
    <w:link w:val="af"/>
    <w:rsid w:val="000E3486"/>
    <w:rPr>
      <w:rFonts w:ascii="Calibri" w:hAnsi="Calibri"/>
      <w:color w:val="000000"/>
      <w:sz w:val="22"/>
    </w:rPr>
  </w:style>
  <w:style w:type="paragraph" w:customStyle="1" w:styleId="21">
    <w:name w:val="Основной шрифт абзаца2"/>
    <w:rsid w:val="00402AC0"/>
    <w:pPr>
      <w:spacing w:after="160" w:line="264" w:lineRule="auto"/>
    </w:pPr>
    <w:rPr>
      <w:rFonts w:ascii="Calibri" w:hAnsi="Calibri"/>
      <w:color w:val="000000"/>
      <w:sz w:val="22"/>
    </w:rPr>
  </w:style>
  <w:style w:type="character" w:styleId="af1">
    <w:name w:val="annotation reference"/>
    <w:uiPriority w:val="99"/>
    <w:rsid w:val="000769D2"/>
    <w:rPr>
      <w:sz w:val="16"/>
      <w:szCs w:val="16"/>
    </w:rPr>
  </w:style>
  <w:style w:type="paragraph" w:styleId="af2">
    <w:name w:val="annotation text"/>
    <w:basedOn w:val="a"/>
    <w:link w:val="af3"/>
    <w:rsid w:val="000769D2"/>
  </w:style>
  <w:style w:type="character" w:customStyle="1" w:styleId="af3">
    <w:name w:val="Текст примечания Знак"/>
    <w:basedOn w:val="a0"/>
    <w:link w:val="af2"/>
    <w:rsid w:val="000769D2"/>
  </w:style>
  <w:style w:type="paragraph" w:styleId="af4">
    <w:name w:val="annotation subject"/>
    <w:basedOn w:val="af2"/>
    <w:next w:val="af2"/>
    <w:link w:val="af5"/>
    <w:rsid w:val="000769D2"/>
    <w:rPr>
      <w:b/>
      <w:bCs/>
    </w:rPr>
  </w:style>
  <w:style w:type="character" w:customStyle="1" w:styleId="af5">
    <w:name w:val="Тема примечания Знак"/>
    <w:link w:val="af4"/>
    <w:rsid w:val="000769D2"/>
    <w:rPr>
      <w:b/>
      <w:bCs/>
    </w:rPr>
  </w:style>
  <w:style w:type="paragraph" w:customStyle="1" w:styleId="ConsPlusNormal">
    <w:name w:val="ConsPlusNormal"/>
    <w:link w:val="ConsPlusNormal0"/>
    <w:rsid w:val="0041666F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character" w:customStyle="1" w:styleId="ConsPlusNormal0">
    <w:name w:val="ConsPlusNormal Знак"/>
    <w:link w:val="ConsPlusNormal"/>
    <w:rsid w:val="0041666F"/>
    <w:rPr>
      <w:rFonts w:ascii="Calibri" w:hAnsi="Calibri" w:cs="Calibri"/>
      <w:sz w:val="22"/>
      <w:szCs w:val="22"/>
    </w:rPr>
  </w:style>
  <w:style w:type="paragraph" w:customStyle="1" w:styleId="110">
    <w:name w:val="Заголовок 11"/>
    <w:basedOn w:val="a"/>
    <w:next w:val="a"/>
    <w:uiPriority w:val="9"/>
    <w:qFormat/>
    <w:rsid w:val="00C014F0"/>
    <w:pPr>
      <w:widowControl w:val="0"/>
      <w:spacing w:before="108" w:after="108"/>
      <w:jc w:val="center"/>
    </w:pPr>
    <w:rPr>
      <w:rFonts w:ascii="Arial" w:hAnsi="Arial"/>
      <w:b/>
      <w:color w:val="26282F"/>
      <w:sz w:val="24"/>
    </w:rPr>
  </w:style>
  <w:style w:type="paragraph" w:customStyle="1" w:styleId="Footnote">
    <w:name w:val="Footnote"/>
    <w:basedOn w:val="a"/>
    <w:uiPriority w:val="99"/>
    <w:rsid w:val="00FF6C11"/>
    <w:rPr>
      <w:color w:val="000000"/>
    </w:rPr>
  </w:style>
  <w:style w:type="paragraph" w:customStyle="1" w:styleId="TableParagraph">
    <w:name w:val="Table Paragraph"/>
    <w:basedOn w:val="a"/>
    <w:uiPriority w:val="1"/>
    <w:qFormat/>
    <w:rsid w:val="00206232"/>
    <w:pPr>
      <w:widowControl w:val="0"/>
    </w:pPr>
    <w:rPr>
      <w:color w:val="000000"/>
      <w:sz w:val="22"/>
    </w:rPr>
  </w:style>
  <w:style w:type="paragraph" w:customStyle="1" w:styleId="af6">
    <w:name w:val="Обычный (веб)"/>
    <w:basedOn w:val="a"/>
    <w:uiPriority w:val="99"/>
    <w:unhideWhenUsed/>
    <w:rsid w:val="008B72B6"/>
    <w:pPr>
      <w:spacing w:before="100" w:beforeAutospacing="1" w:after="100" w:afterAutospacing="1"/>
    </w:pPr>
    <w:rPr>
      <w:sz w:val="24"/>
      <w:szCs w:val="24"/>
    </w:rPr>
  </w:style>
  <w:style w:type="table" w:customStyle="1" w:styleId="4">
    <w:name w:val="Сетка таблицы4"/>
    <w:basedOn w:val="a1"/>
    <w:uiPriority w:val="99"/>
    <w:rsid w:val="00C242D9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Hyperlink"/>
    <w:rsid w:val="00872CA0"/>
    <w:rPr>
      <w:color w:val="0563C1"/>
      <w:u w:val="single"/>
    </w:rPr>
  </w:style>
  <w:style w:type="character" w:styleId="af8">
    <w:name w:val="FollowedHyperlink"/>
    <w:rsid w:val="00872CA0"/>
    <w:rPr>
      <w:color w:val="954F72"/>
      <w:u w:val="single"/>
    </w:rPr>
  </w:style>
  <w:style w:type="table" w:customStyle="1" w:styleId="TableNormal">
    <w:name w:val="Table Normal"/>
    <w:uiPriority w:val="2"/>
    <w:semiHidden/>
    <w:unhideWhenUsed/>
    <w:qFormat/>
    <w:rsid w:val="005C6FE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70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28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795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ORST\&#1064;&#1072;&#1073;&#1083;&#1086;&#1085;&#1099;-&#1090;&#1077;&#1082;&#1091;&#1097;&#1080;&#1077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FCF25-92C6-431B-A20B-904B81922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58</TotalTime>
  <Pages>5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Ростовская область</Company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subject/>
  <dc:creator>Гавриленко Ю.А.</dc:creator>
  <cp:keywords/>
  <cp:lastModifiedBy>Professional</cp:lastModifiedBy>
  <cp:revision>9</cp:revision>
  <cp:lastPrinted>2026-04-01T08:29:00Z</cp:lastPrinted>
  <dcterms:created xsi:type="dcterms:W3CDTF">2026-04-28T06:22:00Z</dcterms:created>
  <dcterms:modified xsi:type="dcterms:W3CDTF">2026-06-23T09:13:00Z</dcterms:modified>
</cp:coreProperties>
</file>